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alias w:val="Enter Organization/Committee Name:"/>
        <w:tag w:val="Enter Organization/Committee Name:"/>
        <w:id w:val="976303765"/>
        <w:placeholder>
          <w:docPart w:val="5DFED209509745C79202633E52B00D53"/>
        </w:placeholder>
        <w:dataBinding w:prefixMappings="xmlns:ns0='http://purl.org/dc/elements/1.1/' xmlns:ns1='http://schemas.openxmlformats.org/package/2006/metadata/core-properties' " w:xpath="/ns1:coreProperties[1]/ns0:subject[1]" w:storeItemID="{6C3C8BC8-F283-45AE-878A-BAB7291924A1}"/>
        <w:text/>
      </w:sdtPr>
      <w:sdtContent>
        <w:p w:rsidR="009A34F6" w:rsidRDefault="00883C09" w:rsidP="005578C9">
          <w:pPr>
            <w:pStyle w:val="Organization"/>
          </w:pPr>
          <w:r>
            <w:t>Fir Grove Elementary School Parent-Teacher</w:t>
          </w:r>
          <w:r w:rsidR="00934528">
            <w:t xml:space="preserve"> Organization</w:t>
          </w:r>
        </w:p>
      </w:sdtContent>
    </w:sdt>
    <w:p w:rsidR="00913F9D" w:rsidRPr="00883C09" w:rsidRDefault="00883C09" w:rsidP="00913F9D">
      <w:pPr>
        <w:pStyle w:val="Heading1"/>
        <w:rPr>
          <w:b/>
          <w:sz w:val="28"/>
          <w:szCs w:val="28"/>
        </w:rPr>
      </w:pPr>
      <w:r w:rsidRPr="00883C09">
        <w:rPr>
          <w:b/>
          <w:sz w:val="28"/>
          <w:szCs w:val="28"/>
        </w:rPr>
        <w:t>Meeting Minutes</w:t>
      </w:r>
    </w:p>
    <w:p w:rsidR="00913F9D" w:rsidRPr="00913F9D" w:rsidRDefault="00A62AF6" w:rsidP="00913F9D">
      <w:pPr>
        <w:pStyle w:val="Heading1"/>
      </w:pPr>
      <w:sdt>
        <w:sdtPr>
          <w:alias w:val="Enter date:"/>
          <w:tag w:val="Enter date:"/>
          <w:id w:val="-1605562503"/>
          <w:placeholder>
            <w:docPart w:val="B899B6205F9B4603BB1461423DBBB702"/>
          </w:placeholder>
          <w:dataBinding w:prefixMappings="xmlns:ns0='http://purl.org/dc/elements/1.1/' xmlns:ns1='http://schemas.openxmlformats.org/package/2006/metadata/core-properties' " w:xpath="/ns1:coreProperties[1]/ns1:keywords[1]" w:storeItemID="{6C3C8BC8-F283-45AE-878A-BAB7291924A1}"/>
          <w:text/>
        </w:sdtPr>
        <w:sdtContent>
          <w:r w:rsidR="009B7C4B">
            <w:t>February 5</w:t>
          </w:r>
          <w:r w:rsidR="00FC750C">
            <w:t>, 2019</w:t>
          </w:r>
        </w:sdtContent>
      </w:sdt>
    </w:p>
    <w:p w:rsidR="009A34F6" w:rsidRPr="00E824F4" w:rsidRDefault="00A62AF6" w:rsidP="0012244C">
      <w:pPr>
        <w:pStyle w:val="Heading2"/>
      </w:pPr>
      <w:sdt>
        <w:sdtPr>
          <w:alias w:val="Opening:"/>
          <w:tag w:val="Opening:"/>
          <w:id w:val="372353325"/>
          <w:placeholder>
            <w:docPart w:val="1F7FEA9413C24D648F886441991CA5F3"/>
          </w:placeholder>
          <w:temporary/>
          <w:showingPlcHdr/>
        </w:sdtPr>
        <w:sdtContent>
          <w:r w:rsidR="00C91D7E" w:rsidRPr="0012244C">
            <w:t>Opening</w:t>
          </w:r>
        </w:sdtContent>
      </w:sdt>
    </w:p>
    <w:p w:rsidR="009A34F6" w:rsidRDefault="00A62AF6" w:rsidP="00EF0387">
      <w:sdt>
        <w:sdtPr>
          <w:alias w:val="Enter description:"/>
          <w:tag w:val="Enter description:"/>
          <w:id w:val="-452166665"/>
          <w:placeholder>
            <w:docPart w:val="393B35F61A534B16A72DC8DF4A234AA9"/>
          </w:placeholder>
          <w:temporary/>
          <w:showingPlcHdr/>
        </w:sdtPr>
        <w:sdtContent>
          <w:r w:rsidR="00017927">
            <w:t>The regular meeting of the</w:t>
          </w:r>
        </w:sdtContent>
      </w:sdt>
      <w:r w:rsidR="00C91D7E">
        <w:t xml:space="preserve"> </w:t>
      </w:r>
      <w:sdt>
        <w:sdtPr>
          <w:alias w:val="Organization/Committee Name:"/>
          <w:tag w:val="Organization/Committee Name:"/>
          <w:id w:val="976303776"/>
          <w:placeholder>
            <w:docPart w:val="5298EC52CB44463980FA1F824499FE58"/>
          </w:placeholder>
          <w:dataBinding w:prefixMappings="xmlns:ns0='http://purl.org/dc/elements/1.1/' xmlns:ns1='http://schemas.openxmlformats.org/package/2006/metadata/core-properties' " w:xpath="/ns1:coreProperties[1]/ns0:subject[1]" w:storeItemID="{6C3C8BC8-F283-45AE-878A-BAB7291924A1}"/>
          <w:text/>
        </w:sdtPr>
        <w:sdtContent>
          <w:r w:rsidR="00934528">
            <w:t>Fir Grove Elementary School Parent-Teacher Organization</w:t>
          </w:r>
        </w:sdtContent>
      </w:sdt>
      <w:r w:rsidR="009A34F6">
        <w:t xml:space="preserve"> </w:t>
      </w:r>
      <w:sdt>
        <w:sdtPr>
          <w:alias w:val="Enter description:"/>
          <w:tag w:val="Enter description:"/>
          <w:id w:val="1394999032"/>
          <w:placeholder>
            <w:docPart w:val="93E7788CF9324A54BF94A989B771AF23"/>
          </w:placeholder>
          <w:temporary/>
          <w:showingPlcHdr/>
        </w:sdtPr>
        <w:sdtContent>
          <w:r w:rsidR="00C91D7E">
            <w:t>was called to order at</w:t>
          </w:r>
        </w:sdtContent>
      </w:sdt>
      <w:r w:rsidR="00C91D7E">
        <w:t xml:space="preserve"> </w:t>
      </w:r>
      <w:r w:rsidR="00883C09">
        <w:t>7:00 p.m. in Beaverton, Oregon</w:t>
      </w:r>
      <w:r w:rsidR="009A34F6">
        <w:t xml:space="preserve"> </w:t>
      </w:r>
      <w:sdt>
        <w:sdtPr>
          <w:alias w:val="Enter description:"/>
          <w:tag w:val="Enter description:"/>
          <w:id w:val="1180079533"/>
          <w:placeholder>
            <w:docPart w:val="913A628F02D24E60B9FE6B45660B1F2E"/>
          </w:placeholder>
          <w:temporary/>
          <w:showingPlcHdr/>
        </w:sdtPr>
        <w:sdtContent>
          <w:r w:rsidR="00017927">
            <w:t>on</w:t>
          </w:r>
        </w:sdtContent>
      </w:sdt>
      <w:r w:rsidR="009A34F6">
        <w:t xml:space="preserve"> </w:t>
      </w:r>
      <w:sdt>
        <w:sdtPr>
          <w:alias w:val="Date:"/>
          <w:tag w:val="Date:"/>
          <w:id w:val="-1963645359"/>
          <w:placeholder>
            <w:docPart w:val="2861CEFC68EF4CA481A2514EAEE9532A"/>
          </w:placeholder>
          <w:dataBinding w:prefixMappings="xmlns:ns0='http://purl.org/dc/elements/1.1/' xmlns:ns1='http://schemas.openxmlformats.org/package/2006/metadata/core-properties' " w:xpath="/ns1:coreProperties[1]/ns1:keywords[1]" w:storeItemID="{6C3C8BC8-F283-45AE-878A-BAB7291924A1}"/>
          <w:text/>
        </w:sdtPr>
        <w:sdtContent>
          <w:r w:rsidR="009B7C4B">
            <w:t>February 5, 2019</w:t>
          </w:r>
        </w:sdtContent>
      </w:sdt>
      <w:r w:rsidR="009A34F6">
        <w:t xml:space="preserve"> </w:t>
      </w:r>
      <w:sdt>
        <w:sdtPr>
          <w:alias w:val="Enter description:"/>
          <w:tag w:val="Enter description:"/>
          <w:id w:val="54975906"/>
          <w:placeholder>
            <w:docPart w:val="65F2E9C214FE4F378E518CA4DD03CE15"/>
          </w:placeholder>
          <w:temporary/>
          <w:showingPlcHdr/>
        </w:sdtPr>
        <w:sdtContent>
          <w:r w:rsidR="00C91D7E">
            <w:t>by</w:t>
          </w:r>
        </w:sdtContent>
      </w:sdt>
      <w:r w:rsidR="00C91D7E">
        <w:t xml:space="preserve"> </w:t>
      </w:r>
      <w:sdt>
        <w:sdtPr>
          <w:alias w:val="Enter Facilitator Name:"/>
          <w:tag w:val="Enter Facilitator Name:"/>
          <w:id w:val="976303832"/>
          <w:placeholder>
            <w:docPart w:val="CCE20272900346629579BFA637D85185"/>
          </w:placeholder>
          <w:dataBinding w:prefixMappings="xmlns:ns0='http://purl.org/dc/elements/1.1/' xmlns:ns1='http://schemas.openxmlformats.org/package/2006/metadata/core-properties' " w:xpath="/ns1:coreProperties[1]/ns0:description[1]" w:storeItemID="{6C3C8BC8-F283-45AE-878A-BAB7291924A1}"/>
          <w:text/>
        </w:sdtPr>
        <w:sdtContent>
          <w:r w:rsidR="00883C09">
            <w:t>Amy Mestas</w:t>
          </w:r>
        </w:sdtContent>
      </w:sdt>
      <w:r w:rsidR="009A34F6">
        <w:t>.</w:t>
      </w:r>
    </w:p>
    <w:p w:rsidR="009A34F6" w:rsidRDefault="00A62AF6" w:rsidP="005578C9">
      <w:pPr>
        <w:pStyle w:val="Heading2"/>
      </w:pPr>
      <w:sdt>
        <w:sdtPr>
          <w:alias w:val="Present:"/>
          <w:tag w:val="Present:"/>
          <w:id w:val="1371722459"/>
          <w:placeholder>
            <w:docPart w:val="285E80271F854CDA91AEB527F42D983E"/>
          </w:placeholder>
          <w:temporary/>
          <w:showingPlcHdr/>
        </w:sdtPr>
        <w:sdtContent>
          <w:r w:rsidR="00C91D7E">
            <w:t>Present</w:t>
          </w:r>
        </w:sdtContent>
      </w:sdt>
    </w:p>
    <w:p w:rsidR="009A34F6" w:rsidRDefault="00883C09" w:rsidP="005578C9">
      <w:r>
        <w:t xml:space="preserve">Amy Mestas, Minta Johnson, Elizabeth </w:t>
      </w:r>
      <w:proofErr w:type="spellStart"/>
      <w:r>
        <w:t>Ranweiler</w:t>
      </w:r>
      <w:proofErr w:type="spellEnd"/>
      <w:r>
        <w:t xml:space="preserve">, Kristina </w:t>
      </w:r>
      <w:proofErr w:type="spellStart"/>
      <w:r>
        <w:t>Hiersche</w:t>
      </w:r>
      <w:proofErr w:type="spellEnd"/>
      <w:r>
        <w:t>, Jackie Herron, Jennifer Gould</w:t>
      </w:r>
      <w:r w:rsidR="006A292B">
        <w:t xml:space="preserve">, Lyndsay Roller, Kari </w:t>
      </w:r>
      <w:proofErr w:type="spellStart"/>
      <w:r w:rsidR="006A292B">
        <w:t>McGatha</w:t>
      </w:r>
      <w:proofErr w:type="spellEnd"/>
      <w:r w:rsidR="006A292B">
        <w:t>, Ken W</w:t>
      </w:r>
      <w:r w:rsidR="009B7C4B">
        <w:t>ard,</w:t>
      </w:r>
      <w:r w:rsidR="00FC750C">
        <w:t xml:space="preserve"> Jill Thornton</w:t>
      </w:r>
      <w:r w:rsidR="00C71101">
        <w:t>,</w:t>
      </w:r>
      <w:r w:rsidR="00FC750C">
        <w:t xml:space="preserve"> Melissa Anderson, </w:t>
      </w:r>
      <w:r w:rsidR="009B7C4B">
        <w:t>Brya</w:t>
      </w:r>
      <w:r w:rsidR="00FC750C">
        <w:t>n Reynolds, Erin Miles</w:t>
      </w:r>
      <w:r w:rsidR="009B7C4B">
        <w:t xml:space="preserve">, Brandon Young, Jessica Young, Laurie Cunningham, Catherine </w:t>
      </w:r>
      <w:proofErr w:type="spellStart"/>
      <w:r w:rsidR="009B7C4B">
        <w:t>Rund</w:t>
      </w:r>
      <w:proofErr w:type="spellEnd"/>
      <w:r w:rsidR="009B7C4B">
        <w:t xml:space="preserve">, Tim Gould, Jennifer Wolf, Harden </w:t>
      </w:r>
      <w:proofErr w:type="spellStart"/>
      <w:r w:rsidR="009B7C4B">
        <w:t>Viers</w:t>
      </w:r>
      <w:proofErr w:type="spellEnd"/>
    </w:p>
    <w:p w:rsidR="009A34F6" w:rsidRPr="005578C9" w:rsidRDefault="00A62AF6" w:rsidP="000534FF">
      <w:pPr>
        <w:pStyle w:val="Heading2"/>
      </w:pPr>
      <w:sdt>
        <w:sdtPr>
          <w:alias w:val="Approval of Agenda:"/>
          <w:tag w:val="Approval of Agenda:"/>
          <w:id w:val="-741172356"/>
          <w:placeholder>
            <w:docPart w:val="37402AC7CBEF45F1B9FF5340B9305522"/>
          </w:placeholder>
          <w:temporary/>
          <w:showingPlcHdr/>
        </w:sdtPr>
        <w:sdtContent>
          <w:r w:rsidR="00C91D7E">
            <w:t>Approval of Agenda</w:t>
          </w:r>
        </w:sdtContent>
      </w:sdt>
      <w:r w:rsidR="0077605B">
        <w:t xml:space="preserve"> </w:t>
      </w:r>
      <w:proofErr w:type="gramStart"/>
      <w:r w:rsidR="0077605B">
        <w:t>and</w:t>
      </w:r>
      <w:proofErr w:type="gramEnd"/>
      <w:r w:rsidR="0077605B">
        <w:t xml:space="preserve"> Minutes</w:t>
      </w:r>
    </w:p>
    <w:p w:rsidR="009A34F6" w:rsidRDefault="00A62AF6" w:rsidP="0077605B">
      <w:sdt>
        <w:sdtPr>
          <w:alias w:val="Enter approval of agenda:"/>
          <w:tag w:val="Enter approval of agenda:"/>
          <w:id w:val="976304133"/>
          <w:placeholder>
            <w:docPart w:val="87F8CAF369B6447A8220ABD584461608"/>
          </w:placeholder>
          <w:temporary/>
          <w:showingPlcHdr/>
        </w:sdtPr>
        <w:sdtContent>
          <w:r w:rsidR="000534FF">
            <w:t>The agenda was unanimously approved as distributed.</w:t>
          </w:r>
        </w:sdtContent>
      </w:sdt>
      <w:r w:rsidR="0077605B">
        <w:t xml:space="preserve"> </w:t>
      </w:r>
      <w:r w:rsidR="009B7C4B">
        <w:t>The minutes of the last meeting were unanimously approved as corrected.</w:t>
      </w:r>
    </w:p>
    <w:p w:rsidR="009A34F6" w:rsidRDefault="00A62AF6" w:rsidP="000534FF">
      <w:pPr>
        <w:pStyle w:val="Heading2"/>
      </w:pPr>
      <w:sdt>
        <w:sdtPr>
          <w:alias w:val="Open Issues:"/>
          <w:tag w:val="Open Issues:"/>
          <w:id w:val="878744011"/>
          <w:placeholder>
            <w:docPart w:val="DD834D462FA4443594D01A740C9060E5"/>
          </w:placeholder>
          <w:temporary/>
          <w:showingPlcHdr/>
        </w:sdtPr>
        <w:sdtContent>
          <w:r w:rsidR="00C91D7E">
            <w:t>Open Issues</w:t>
          </w:r>
        </w:sdtContent>
      </w:sdt>
    </w:p>
    <w:p w:rsidR="003E3934" w:rsidRDefault="00E7262D" w:rsidP="003E3934">
      <w:r>
        <w:t xml:space="preserve">Presentation by </w:t>
      </w:r>
      <w:r w:rsidR="00F3443C">
        <w:t>Jennifer Wolf of the Beaverton City Library</w:t>
      </w:r>
    </w:p>
    <w:p w:rsidR="008B66E4" w:rsidRDefault="00F3443C" w:rsidP="003E3934">
      <w:pPr>
        <w:pStyle w:val="ListParagraph"/>
        <w:numPr>
          <w:ilvl w:val="0"/>
          <w:numId w:val="16"/>
        </w:numPr>
      </w:pPr>
      <w:r>
        <w:t xml:space="preserve">The library has a new catalogue system that uses natural language search.  </w:t>
      </w:r>
      <w:r w:rsidR="00690B7A">
        <w:t>You can also create personal lists of books (like for books you want to read, or your top recommendations).  Kids can also have their own accounts (child accounts have increased privacy features to protect our kiddos).  Like on social media, you can “follow” people—the librarians publish recommendations for grade-level reading!</w:t>
      </w:r>
    </w:p>
    <w:p w:rsidR="00690B7A" w:rsidRDefault="00C538A7" w:rsidP="00C538A7">
      <w:pPr>
        <w:pStyle w:val="ListParagraph"/>
        <w:numPr>
          <w:ilvl w:val="0"/>
          <w:numId w:val="16"/>
        </w:numPr>
      </w:pPr>
      <w:r>
        <w:t xml:space="preserve">The library also provides a service called </w:t>
      </w:r>
      <w:proofErr w:type="spellStart"/>
      <w:r>
        <w:rPr>
          <w:b/>
        </w:rPr>
        <w:t>Kanopy</w:t>
      </w:r>
      <w:proofErr w:type="spellEnd"/>
      <w:r>
        <w:t xml:space="preserve">.  It provides access to over 30,000 on-demand movies, including </w:t>
      </w:r>
      <w:r w:rsidRPr="00C538A7">
        <w:t>indie hits, classic masterpieces, award-winning documentaries, the Great Courses, the Criterion Collection, high-quality children's programming, and more.</w:t>
      </w:r>
      <w:r>
        <w:t xml:space="preserve">  Patrons can access 10 titles per month and have 3 days to watch them.</w:t>
      </w:r>
    </w:p>
    <w:p w:rsidR="00C538A7" w:rsidRDefault="00C538A7" w:rsidP="00C538A7">
      <w:pPr>
        <w:pStyle w:val="ListParagraph"/>
        <w:numPr>
          <w:ilvl w:val="0"/>
          <w:numId w:val="16"/>
        </w:numPr>
      </w:pPr>
      <w:r>
        <w:t xml:space="preserve">Another great service is </w:t>
      </w:r>
      <w:proofErr w:type="spellStart"/>
      <w:r>
        <w:rPr>
          <w:b/>
        </w:rPr>
        <w:t>Brainfuse</w:t>
      </w:r>
      <w:proofErr w:type="spellEnd"/>
      <w:r>
        <w:t xml:space="preserve">.  It provides free online homework help!  </w:t>
      </w:r>
      <w:r w:rsidR="00F07F06">
        <w:t>Log in with your library card and select your grade and subject.  The tutors will walk your student through the steps to solve the problem—not solve it for them.  They can also provide feedback for writing projects, including help with proofreading.  Adults can get help with resumes and cover letters as well.</w:t>
      </w:r>
    </w:p>
    <w:p w:rsidR="00F07F06" w:rsidRDefault="00F07F06" w:rsidP="00C538A7">
      <w:pPr>
        <w:pStyle w:val="ListParagraph"/>
        <w:numPr>
          <w:ilvl w:val="0"/>
          <w:numId w:val="16"/>
        </w:numPr>
      </w:pPr>
      <w:r>
        <w:t xml:space="preserve">Finally, the </w:t>
      </w:r>
      <w:r w:rsidRPr="00F07F06">
        <w:rPr>
          <w:b/>
        </w:rPr>
        <w:t>Library of Things</w:t>
      </w:r>
      <w:r>
        <w:t xml:space="preserve"> contains physical objects to check out, like STEM toys, board games, and learning kits.  </w:t>
      </w:r>
    </w:p>
    <w:p w:rsidR="00F07F06" w:rsidRDefault="00F07F06" w:rsidP="00C538A7">
      <w:pPr>
        <w:pStyle w:val="ListParagraph"/>
        <w:numPr>
          <w:ilvl w:val="0"/>
          <w:numId w:val="16"/>
        </w:numPr>
      </w:pPr>
      <w:r>
        <w:lastRenderedPageBreak/>
        <w:t xml:space="preserve">For more information on library programs, contact Children’s Librarian Jennifer Wolf at </w:t>
      </w:r>
      <w:hyperlink r:id="rId7" w:history="1">
        <w:r w:rsidRPr="00783C68">
          <w:rPr>
            <w:rStyle w:val="Hyperlink"/>
          </w:rPr>
          <w:t>jwolf@BeavertonOregon.com</w:t>
        </w:r>
      </w:hyperlink>
      <w:r>
        <w:t>, or visit the library webpage at beavertonlibrary.org.</w:t>
      </w:r>
    </w:p>
    <w:p w:rsidR="00742C7F" w:rsidRDefault="00742C7F" w:rsidP="00742C7F">
      <w:r>
        <w:t>Vote on Boy Scouts request for additional charter.</w:t>
      </w:r>
    </w:p>
    <w:p w:rsidR="00742C7F" w:rsidRDefault="00742C7F" w:rsidP="00742C7F">
      <w:pPr>
        <w:pStyle w:val="ListParagraph"/>
        <w:numPr>
          <w:ilvl w:val="0"/>
          <w:numId w:val="24"/>
        </w:numPr>
      </w:pPr>
      <w:r>
        <w:t>The Boy Scouts have requested an additional charter from the PTO</w:t>
      </w:r>
      <w:r w:rsidR="00D65C50">
        <w:t xml:space="preserve"> for a girl’s troop.  A troop consists of scouts from grades 6-12.  The PTO currently charters a </w:t>
      </w:r>
      <w:proofErr w:type="gramStart"/>
      <w:r w:rsidR="00D65C50">
        <w:t>boy scout</w:t>
      </w:r>
      <w:proofErr w:type="gramEnd"/>
      <w:r w:rsidR="00D65C50">
        <w:t xml:space="preserve"> pack (for scouts up to grade 5) for both girls and boys, and a troop for boys.</w:t>
      </w:r>
    </w:p>
    <w:p w:rsidR="00D65C50" w:rsidRDefault="00D65C50" w:rsidP="00742C7F">
      <w:pPr>
        <w:pStyle w:val="ListParagraph"/>
        <w:numPr>
          <w:ilvl w:val="0"/>
          <w:numId w:val="24"/>
        </w:numPr>
      </w:pPr>
      <w:r>
        <w:t>PTO members asked whether the PTO will take on new responsibilities if the additional charter is approved.  The representatives of the Boys Scouts stated no, and that there are enough girls interested to start the troop.  The representatives also stated they would provide leaders for the new troop.</w:t>
      </w:r>
    </w:p>
    <w:p w:rsidR="00D65C50" w:rsidRDefault="00D65C50" w:rsidP="00742C7F">
      <w:pPr>
        <w:pStyle w:val="ListParagraph"/>
        <w:numPr>
          <w:ilvl w:val="0"/>
          <w:numId w:val="24"/>
        </w:numPr>
      </w:pPr>
      <w:r>
        <w:t xml:space="preserve">Jackie Herron moved to approve the additional charter; Elizabeth </w:t>
      </w:r>
      <w:proofErr w:type="spellStart"/>
      <w:proofErr w:type="gramStart"/>
      <w:r>
        <w:t>Ranweiler</w:t>
      </w:r>
      <w:proofErr w:type="spellEnd"/>
      <w:r>
        <w:t xml:space="preserve">  seconded</w:t>
      </w:r>
      <w:proofErr w:type="gramEnd"/>
      <w:r>
        <w:t xml:space="preserve"> the motion; and it passed with one abstention.</w:t>
      </w:r>
    </w:p>
    <w:p w:rsidR="00921E9F" w:rsidRDefault="00921E9F" w:rsidP="00921E9F">
      <w:r>
        <w:t>Discussion of the PTO’s role as chartered organization for the Boy Scouts troop</w:t>
      </w:r>
    </w:p>
    <w:p w:rsidR="00921E9F" w:rsidRDefault="00A62AF6" w:rsidP="00921E9F">
      <w:pPr>
        <w:pStyle w:val="ListParagraph"/>
        <w:numPr>
          <w:ilvl w:val="0"/>
          <w:numId w:val="25"/>
        </w:numPr>
      </w:pPr>
      <w:r>
        <w:t>The discussion concerned many issues which are addressed separately below.</w:t>
      </w:r>
    </w:p>
    <w:p w:rsidR="00A62AF6" w:rsidRDefault="00A62AF6" w:rsidP="00921E9F">
      <w:pPr>
        <w:pStyle w:val="ListParagraph"/>
        <w:numPr>
          <w:ilvl w:val="0"/>
          <w:numId w:val="25"/>
        </w:numPr>
      </w:pPr>
      <w:r>
        <w:rPr>
          <w:b/>
        </w:rPr>
        <w:t>Extent of PTO’s involvement as chartering organization</w:t>
      </w:r>
      <w:r>
        <w:t>:</w:t>
      </w:r>
    </w:p>
    <w:p w:rsidR="00A62AF6" w:rsidRDefault="00A62AF6" w:rsidP="00A62AF6">
      <w:pPr>
        <w:pStyle w:val="ListParagraph"/>
        <w:numPr>
          <w:ilvl w:val="1"/>
          <w:numId w:val="25"/>
        </w:numPr>
      </w:pPr>
      <w:r>
        <w:t xml:space="preserve">PTO leadership did not understand the extent of its role as the chartering organization.  </w:t>
      </w:r>
      <w:r w:rsidR="00A908EF">
        <w:t>The responsibilities include full financial responsibility (including that the Boy Scouts unit fundraises under the PTO’s tax ID)</w:t>
      </w:r>
      <w:r w:rsidR="00026528">
        <w:t>.  In short, the Boy Scouts unit is “ours.”</w:t>
      </w:r>
    </w:p>
    <w:p w:rsidR="00577CD4" w:rsidRDefault="00577CD4" w:rsidP="00A62AF6">
      <w:pPr>
        <w:pStyle w:val="ListParagraph"/>
        <w:numPr>
          <w:ilvl w:val="1"/>
          <w:numId w:val="25"/>
        </w:numPr>
      </w:pPr>
      <w:r>
        <w:t>Boy Scouts representatives expressed an intention to provide monthly updates regarding the troop.  The Treasurer of the Boy Scouts unit will also meet quarterly with the PTO Treasurer.</w:t>
      </w:r>
    </w:p>
    <w:p w:rsidR="00026528" w:rsidRDefault="00026528" w:rsidP="00026528">
      <w:pPr>
        <w:pStyle w:val="ListParagraph"/>
        <w:numPr>
          <w:ilvl w:val="0"/>
          <w:numId w:val="25"/>
        </w:numPr>
      </w:pPr>
      <w:r>
        <w:rPr>
          <w:b/>
        </w:rPr>
        <w:t>Discrimination on the basis of religion</w:t>
      </w:r>
    </w:p>
    <w:p w:rsidR="00026528" w:rsidRDefault="00026528" w:rsidP="00026528">
      <w:pPr>
        <w:pStyle w:val="ListParagraph"/>
        <w:numPr>
          <w:ilvl w:val="1"/>
          <w:numId w:val="25"/>
        </w:numPr>
      </w:pPr>
      <w:r>
        <w:t xml:space="preserve">PTO leadership notes that the bylaws state: “The PTO does not and shall not discriminate on the basis of . . . </w:t>
      </w:r>
      <w:proofErr w:type="gramStart"/>
      <w:r>
        <w:t>religion[</w:t>
      </w:r>
      <w:proofErr w:type="gramEnd"/>
      <w:r>
        <w:t>.]”  The Boy Scouts require that scouts have a “faith,” but need not be a member of any particular religion.</w:t>
      </w:r>
    </w:p>
    <w:p w:rsidR="00026528" w:rsidRDefault="00026528" w:rsidP="00577CD4">
      <w:pPr>
        <w:pStyle w:val="ListParagraph"/>
        <w:numPr>
          <w:ilvl w:val="1"/>
          <w:numId w:val="25"/>
        </w:numPr>
      </w:pPr>
      <w:r>
        <w:t>Boy Scouts representatives stated that the “faith” requirement is fulfilled at home by the scout’s family.  Many hope the national policy will be revised.  The PTO’s unit does not expressly address the “faith” requirement, but the national organization does still have that policy and if a scout were to directly tell the national organization that they were atheist and had no faith or religion that scout would be removed from Boy Scouts.</w:t>
      </w:r>
    </w:p>
    <w:p w:rsidR="006248D4" w:rsidRDefault="006248D4" w:rsidP="006248D4"/>
    <w:p w:rsidR="00577CD4" w:rsidRDefault="00577CD4" w:rsidP="00577CD4">
      <w:pPr>
        <w:pStyle w:val="ListParagraph"/>
        <w:numPr>
          <w:ilvl w:val="0"/>
          <w:numId w:val="25"/>
        </w:numPr>
      </w:pPr>
      <w:r>
        <w:rPr>
          <w:b/>
        </w:rPr>
        <w:lastRenderedPageBreak/>
        <w:t>Vetting of leaders and volunteers</w:t>
      </w:r>
    </w:p>
    <w:p w:rsidR="00577CD4" w:rsidRDefault="00577CD4" w:rsidP="00577CD4">
      <w:pPr>
        <w:pStyle w:val="ListParagraph"/>
        <w:numPr>
          <w:ilvl w:val="1"/>
          <w:numId w:val="25"/>
        </w:numPr>
      </w:pPr>
      <w:r>
        <w:t xml:space="preserve">One of the PTO’s responsibilities as chartering organization is to vet leaders and volunteers.  </w:t>
      </w:r>
    </w:p>
    <w:p w:rsidR="00577CD4" w:rsidRDefault="00577CD4" w:rsidP="00577CD4">
      <w:pPr>
        <w:pStyle w:val="ListParagraph"/>
        <w:numPr>
          <w:ilvl w:val="1"/>
          <w:numId w:val="25"/>
        </w:numPr>
      </w:pPr>
      <w:r>
        <w:t>Boy Scouts conducts background checks itself, and could require volunteers to register with Beaverton School District, which would also provide a background check.</w:t>
      </w:r>
    </w:p>
    <w:p w:rsidR="0003352F" w:rsidRDefault="0003352F" w:rsidP="0003352F">
      <w:pPr>
        <w:pStyle w:val="ListParagraph"/>
        <w:numPr>
          <w:ilvl w:val="0"/>
          <w:numId w:val="25"/>
        </w:numPr>
      </w:pPr>
      <w:r>
        <w:rPr>
          <w:b/>
        </w:rPr>
        <w:t>Benefits of Boy Scouts</w:t>
      </w:r>
    </w:p>
    <w:p w:rsidR="0003352F" w:rsidRDefault="0003352F" w:rsidP="0003352F">
      <w:pPr>
        <w:pStyle w:val="ListParagraph"/>
        <w:numPr>
          <w:ilvl w:val="1"/>
          <w:numId w:val="25"/>
        </w:numPr>
      </w:pPr>
      <w:r>
        <w:t>Boy Scouts parents described the benefits to their children from Boy Scouts, including camping opportunities.  Boy Scouts can also provide volunteers for school events.</w:t>
      </w:r>
    </w:p>
    <w:p w:rsidR="000E011F" w:rsidRDefault="000E011F" w:rsidP="000E011F">
      <w:pPr>
        <w:pStyle w:val="ListParagraph"/>
        <w:numPr>
          <w:ilvl w:val="0"/>
          <w:numId w:val="25"/>
        </w:numPr>
      </w:pPr>
      <w:r>
        <w:rPr>
          <w:b/>
        </w:rPr>
        <w:t>Beaverton School District position</w:t>
      </w:r>
    </w:p>
    <w:p w:rsidR="000E011F" w:rsidRDefault="000E011F" w:rsidP="000E011F">
      <w:pPr>
        <w:pStyle w:val="ListParagraph"/>
        <w:numPr>
          <w:ilvl w:val="1"/>
          <w:numId w:val="25"/>
        </w:numPr>
      </w:pPr>
      <w:r>
        <w:t>The district requires any organization to do a space request to use district facilities, and that would not change if the PTO no longer chartered the unit.</w:t>
      </w:r>
    </w:p>
    <w:p w:rsidR="000E011F" w:rsidRDefault="000E011F" w:rsidP="000E011F">
      <w:pPr>
        <w:pStyle w:val="ListParagraph"/>
        <w:numPr>
          <w:ilvl w:val="1"/>
          <w:numId w:val="25"/>
        </w:numPr>
      </w:pPr>
      <w:r>
        <w:t>The district discourages PTO’s from chartering new troops and packs.</w:t>
      </w:r>
    </w:p>
    <w:p w:rsidR="0003352F" w:rsidRDefault="0003352F" w:rsidP="0003352F">
      <w:pPr>
        <w:pStyle w:val="ListParagraph"/>
        <w:numPr>
          <w:ilvl w:val="0"/>
          <w:numId w:val="25"/>
        </w:numPr>
      </w:pPr>
      <w:r>
        <w:t>If the PTO does not renew the charter at the end of 2019, the Boy Scout troop would likely be able to find a new chartering organization.  The Cub Scouts Pack would have difficulty finding a new chartering organization.</w:t>
      </w:r>
    </w:p>
    <w:p w:rsidR="0003352F" w:rsidRDefault="0003352F" w:rsidP="0003352F">
      <w:pPr>
        <w:pStyle w:val="ListParagraph"/>
        <w:numPr>
          <w:ilvl w:val="0"/>
          <w:numId w:val="25"/>
        </w:numPr>
      </w:pPr>
      <w:r>
        <w:t>Given the extent of new information from this meeting, the PTO decided to hold a further discussion at the March meeting, and take an advisory vote</w:t>
      </w:r>
      <w:r w:rsidR="005F3D08">
        <w:t xml:space="preserve"> of the membership</w:t>
      </w:r>
      <w:r>
        <w:t xml:space="preserve"> at the April meeting.</w:t>
      </w:r>
    </w:p>
    <w:p w:rsidR="003E3934" w:rsidRDefault="006A2B8F" w:rsidP="00B01C6D">
      <w:r>
        <w:t>Principal Update</w:t>
      </w:r>
      <w:r w:rsidR="003E3934">
        <w:t>: Erin Miles</w:t>
      </w:r>
    </w:p>
    <w:p w:rsidR="006A2B8F" w:rsidRDefault="002A5D3A" w:rsidP="00111A4B">
      <w:pPr>
        <w:pStyle w:val="ListParagraph"/>
        <w:numPr>
          <w:ilvl w:val="0"/>
          <w:numId w:val="17"/>
        </w:numPr>
      </w:pPr>
      <w:r>
        <w:t>Game Night on January 25 was a success—120 families returned surveys and the response was very positive.  Families especially liked that there were games appropriate for all ages.</w:t>
      </w:r>
    </w:p>
    <w:p w:rsidR="002A5D3A" w:rsidRDefault="002A5D3A" w:rsidP="00111A4B">
      <w:pPr>
        <w:pStyle w:val="ListParagraph"/>
        <w:numPr>
          <w:ilvl w:val="0"/>
          <w:numId w:val="17"/>
        </w:numPr>
      </w:pPr>
      <w:r>
        <w:t>The school held a Kindness Week that was also very successful.</w:t>
      </w:r>
    </w:p>
    <w:p w:rsidR="002A5D3A" w:rsidRDefault="002A5D3A" w:rsidP="00111A4B">
      <w:pPr>
        <w:pStyle w:val="ListParagraph"/>
        <w:numPr>
          <w:ilvl w:val="0"/>
          <w:numId w:val="17"/>
        </w:numPr>
      </w:pPr>
      <w:r>
        <w:t>During Wednesday early release, teachers are learning about new technology through a program called Illuminate Ed.  The Future Bus is also coming teachers.</w:t>
      </w:r>
    </w:p>
    <w:p w:rsidR="002A5D3A" w:rsidRDefault="002A5D3A" w:rsidP="00111A4B">
      <w:pPr>
        <w:pStyle w:val="ListParagraph"/>
        <w:numPr>
          <w:ilvl w:val="0"/>
          <w:numId w:val="17"/>
        </w:numPr>
      </w:pPr>
      <w:r>
        <w:t>The neighborhood is planting new trees at the school soon. Fifth grade classes will also plant trees.</w:t>
      </w:r>
    </w:p>
    <w:p w:rsidR="006277CE" w:rsidRDefault="006277CE" w:rsidP="00111A4B">
      <w:pPr>
        <w:pStyle w:val="ListParagraph"/>
        <w:numPr>
          <w:ilvl w:val="0"/>
          <w:numId w:val="17"/>
        </w:numPr>
      </w:pPr>
      <w:r>
        <w:t>The 3rd and 4th grades will have an assembly in February featuring the Oregon Coast Aquarium.</w:t>
      </w:r>
    </w:p>
    <w:p w:rsidR="00A52247" w:rsidRDefault="006277CE" w:rsidP="00111A4B">
      <w:pPr>
        <w:pStyle w:val="ListParagraph"/>
        <w:numPr>
          <w:ilvl w:val="0"/>
          <w:numId w:val="17"/>
        </w:numPr>
      </w:pPr>
      <w:r>
        <w:t xml:space="preserve">The school had a roof leak which was fixed.  Fir Grove had been on the district’s list for roof repairs but due to budget cuts has been deprioritized.  </w:t>
      </w:r>
    </w:p>
    <w:p w:rsidR="002A5D3A" w:rsidRDefault="00A52247" w:rsidP="00111A4B">
      <w:pPr>
        <w:pStyle w:val="ListParagraph"/>
        <w:numPr>
          <w:ilvl w:val="0"/>
          <w:numId w:val="17"/>
        </w:numPr>
      </w:pPr>
      <w:r>
        <w:t xml:space="preserve">A recent report explored problems in Oregon schools with student disruption and violence.  The district does have those issues and is working to address them.  Fir Grove has staff in the building and uses outside organizations to work with </w:t>
      </w:r>
      <w:r>
        <w:lastRenderedPageBreak/>
        <w:t>dysregulated kids.  School safety officers are also available to assist with the most serious problems.</w:t>
      </w:r>
      <w:r w:rsidR="002A5D3A">
        <w:t xml:space="preserve"> </w:t>
      </w:r>
    </w:p>
    <w:p w:rsidR="003E3934" w:rsidRDefault="003E3934" w:rsidP="00754F7A">
      <w:r>
        <w:t>Volunteer Update: Minta Johnson</w:t>
      </w:r>
    </w:p>
    <w:p w:rsidR="00754F7A" w:rsidRDefault="00754F7A" w:rsidP="00754F7A">
      <w:pPr>
        <w:pStyle w:val="ListParagraph"/>
        <w:numPr>
          <w:ilvl w:val="0"/>
          <w:numId w:val="19"/>
        </w:numPr>
      </w:pPr>
      <w:r>
        <w:t xml:space="preserve">A total of </w:t>
      </w:r>
      <w:r w:rsidR="00A52247">
        <w:rPr>
          <w:b/>
        </w:rPr>
        <w:t>123</w:t>
      </w:r>
      <w:r w:rsidRPr="00754F7A">
        <w:rPr>
          <w:b/>
        </w:rPr>
        <w:t xml:space="preserve"> volunteers</w:t>
      </w:r>
      <w:r>
        <w:t xml:space="preserve"> gave </w:t>
      </w:r>
      <w:r w:rsidR="00A52247">
        <w:rPr>
          <w:b/>
        </w:rPr>
        <w:t>771</w:t>
      </w:r>
      <w:r w:rsidRPr="00754F7A">
        <w:rPr>
          <w:b/>
        </w:rPr>
        <w:t xml:space="preserve"> hours</w:t>
      </w:r>
      <w:r>
        <w:t xml:space="preserve"> in </w:t>
      </w:r>
      <w:r w:rsidR="006A2B8F">
        <w:t>December</w:t>
      </w:r>
      <w:r>
        <w:t>.</w:t>
      </w:r>
    </w:p>
    <w:p w:rsidR="00754F7A" w:rsidRDefault="006A2B8F" w:rsidP="00754F7A">
      <w:pPr>
        <w:pStyle w:val="ListParagraph"/>
        <w:numPr>
          <w:ilvl w:val="0"/>
          <w:numId w:val="19"/>
        </w:numPr>
      </w:pPr>
      <w:r>
        <w:t>January</w:t>
      </w:r>
      <w:r w:rsidR="00754F7A">
        <w:t xml:space="preserve"> volunteer needs include </w:t>
      </w:r>
      <w:r w:rsidR="00A52247">
        <w:t>concert chair setup</w:t>
      </w:r>
      <w:r>
        <w:t xml:space="preserve"> and Valentine’s Day Party coordinators and helpers</w:t>
      </w:r>
      <w:r w:rsidR="00754F7A">
        <w:t>.</w:t>
      </w:r>
      <w:r w:rsidR="00A52247">
        <w:t xml:space="preserve">  The Clothes Closet and Donuts with Your Grownup will need help in March.  The geography club and running club are always looking for volunteers.</w:t>
      </w:r>
    </w:p>
    <w:p w:rsidR="009B70F9" w:rsidRDefault="009B70F9" w:rsidP="00754F7A">
      <w:pPr>
        <w:pStyle w:val="ListParagraph"/>
        <w:numPr>
          <w:ilvl w:val="0"/>
          <w:numId w:val="19"/>
        </w:numPr>
      </w:pPr>
      <w:r>
        <w:t>The Science Expo is coming up in April and will need volunteers from outside the school so that families of students can spend time together.</w:t>
      </w:r>
    </w:p>
    <w:p w:rsidR="003E3934" w:rsidRDefault="003E3934" w:rsidP="00754F7A">
      <w:r>
        <w:t xml:space="preserve">Fundraising Update: Elizabeth </w:t>
      </w:r>
      <w:proofErr w:type="spellStart"/>
      <w:r>
        <w:t>Ranweiler</w:t>
      </w:r>
      <w:proofErr w:type="spellEnd"/>
      <w:r>
        <w:t xml:space="preserve"> and Jackie Herron</w:t>
      </w:r>
    </w:p>
    <w:p w:rsidR="004D1821" w:rsidRDefault="006A2B8F" w:rsidP="004D1821">
      <w:pPr>
        <w:pStyle w:val="ListParagraph"/>
        <w:numPr>
          <w:ilvl w:val="0"/>
          <w:numId w:val="20"/>
        </w:numPr>
      </w:pPr>
      <w:r w:rsidRPr="006A2B8F">
        <w:rPr>
          <w:b/>
        </w:rPr>
        <w:t>Our bottle dr</w:t>
      </w:r>
      <w:r w:rsidR="007B50D2">
        <w:rPr>
          <w:b/>
        </w:rPr>
        <w:t>op program has already raised</w:t>
      </w:r>
      <w:r w:rsidR="001771C5">
        <w:rPr>
          <w:b/>
        </w:rPr>
        <w:t xml:space="preserve"> almost</w:t>
      </w:r>
      <w:r w:rsidR="007B50D2">
        <w:rPr>
          <w:b/>
        </w:rPr>
        <w:t xml:space="preserve"> $10</w:t>
      </w:r>
      <w:r w:rsidRPr="006A2B8F">
        <w:rPr>
          <w:b/>
        </w:rPr>
        <w:t>00</w:t>
      </w:r>
      <w:r>
        <w:rPr>
          <w:b/>
        </w:rPr>
        <w:t>!</w:t>
      </w:r>
      <w:r>
        <w:t xml:space="preserve">  The front office has bottle drop bags, or you can pick one up at any PTO meeting.</w:t>
      </w:r>
      <w:r w:rsidR="004D1821">
        <w:t xml:space="preserve">  </w:t>
      </w:r>
      <w:r w:rsidR="007B50D2">
        <w:t>The vice-presidents for fundraising suggest that those funds be directed at a “green” initiative.</w:t>
      </w:r>
    </w:p>
    <w:p w:rsidR="007B50D2" w:rsidRDefault="007B50D2" w:rsidP="004D1821">
      <w:pPr>
        <w:pStyle w:val="ListParagraph"/>
        <w:numPr>
          <w:ilvl w:val="0"/>
          <w:numId w:val="20"/>
        </w:numPr>
      </w:pPr>
      <w:r>
        <w:t>Be on the lookout for an announcement for a Bottle Drop drive at the school!</w:t>
      </w:r>
    </w:p>
    <w:p w:rsidR="003E3934" w:rsidRDefault="003E3934" w:rsidP="0077605B">
      <w:r>
        <w:t xml:space="preserve">Budget Update: Kristina </w:t>
      </w:r>
      <w:proofErr w:type="spellStart"/>
      <w:r>
        <w:t>Hiersche</w:t>
      </w:r>
      <w:proofErr w:type="spellEnd"/>
    </w:p>
    <w:p w:rsidR="0099130F" w:rsidRDefault="006A2B8F" w:rsidP="004D1821">
      <w:pPr>
        <w:pStyle w:val="ListParagraph"/>
        <w:numPr>
          <w:ilvl w:val="0"/>
          <w:numId w:val="20"/>
        </w:numPr>
      </w:pPr>
      <w:r>
        <w:t xml:space="preserve">The </w:t>
      </w:r>
      <w:r w:rsidR="003667DA">
        <w:t xml:space="preserve">PTO had income from Box Tops and </w:t>
      </w:r>
      <w:r w:rsidR="00E45A5C">
        <w:t>pass-through income for Boy Scouts and OBOB.  Expenses included Art Literacy, OBOB, class parties, PTO babysitting, staff appreciation, PTO taxes, and teacher supplies.</w:t>
      </w:r>
    </w:p>
    <w:p w:rsidR="0077605B" w:rsidRDefault="006A2B8F" w:rsidP="0077605B">
      <w:r>
        <w:t>Fifth-Grade Sendoff Update:</w:t>
      </w:r>
      <w:r w:rsidR="0099130F">
        <w:t xml:space="preserve"> </w:t>
      </w:r>
      <w:r w:rsidR="003E3934">
        <w:t>Melissa Anderson</w:t>
      </w:r>
    </w:p>
    <w:p w:rsidR="003E3934" w:rsidRDefault="0023522A" w:rsidP="0077605B">
      <w:pPr>
        <w:pStyle w:val="ListParagraph"/>
        <w:numPr>
          <w:ilvl w:val="0"/>
          <w:numId w:val="21"/>
        </w:numPr>
      </w:pPr>
      <w:r>
        <w:t>The fifth grade will not be doing Val-o-grams this year.</w:t>
      </w:r>
    </w:p>
    <w:p w:rsidR="0023522A" w:rsidRDefault="0023522A" w:rsidP="0077605B">
      <w:pPr>
        <w:pStyle w:val="ListParagraph"/>
        <w:numPr>
          <w:ilvl w:val="0"/>
          <w:numId w:val="21"/>
        </w:numPr>
      </w:pPr>
      <w:r>
        <w:t>They are continuing to raise money for a well.</w:t>
      </w:r>
    </w:p>
    <w:p w:rsidR="006A2B8F" w:rsidRDefault="006A2B8F" w:rsidP="006A2B8F">
      <w:r>
        <w:t>Science Expo Update: Ken Ward</w:t>
      </w:r>
    </w:p>
    <w:p w:rsidR="000C1178" w:rsidRDefault="006A2B8F" w:rsidP="006A2B8F">
      <w:pPr>
        <w:pStyle w:val="ListParagraph"/>
        <w:numPr>
          <w:ilvl w:val="0"/>
          <w:numId w:val="21"/>
        </w:numPr>
      </w:pPr>
      <w:r>
        <w:t xml:space="preserve">The Science Expo replaced the Science Fair several years ago.  This year </w:t>
      </w:r>
      <w:r w:rsidRPr="00A448C0">
        <w:rPr>
          <w:b/>
        </w:rPr>
        <w:t>families can present their</w:t>
      </w:r>
      <w:r w:rsidR="000C1178" w:rsidRPr="00A448C0">
        <w:rPr>
          <w:b/>
        </w:rPr>
        <w:t xml:space="preserve"> own demonstrations at the Expo!</w:t>
      </w:r>
      <w:r w:rsidR="000C1178">
        <w:t xml:space="preserve">  The committee is working on getting more outside volunteers to work at the Expo so that parents and guardians can enjoy the experience with their students.</w:t>
      </w:r>
    </w:p>
    <w:p w:rsidR="006248D4" w:rsidRDefault="006248D4" w:rsidP="00F66BB8"/>
    <w:p w:rsidR="006248D4" w:rsidRDefault="006248D4" w:rsidP="00F66BB8"/>
    <w:p w:rsidR="00F66BB8" w:rsidRDefault="00F66BB8" w:rsidP="00F66BB8">
      <w:bookmarkStart w:id="0" w:name="_GoBack"/>
      <w:bookmarkEnd w:id="0"/>
      <w:r>
        <w:lastRenderedPageBreak/>
        <w:t>Board member recruitment: Amy Mestas</w:t>
      </w:r>
    </w:p>
    <w:p w:rsidR="00F66BB8" w:rsidRDefault="00F66BB8" w:rsidP="00F66BB8">
      <w:pPr>
        <w:pStyle w:val="ListParagraph"/>
        <w:numPr>
          <w:ilvl w:val="0"/>
          <w:numId w:val="21"/>
        </w:numPr>
      </w:pPr>
      <w:r>
        <w:t>All board positions are open every year, although many current board members are willing to continue serving.  The vote on new board members will be at the May meeting.</w:t>
      </w:r>
    </w:p>
    <w:p w:rsidR="00F66BB8" w:rsidRDefault="00F66BB8" w:rsidP="00F66BB8">
      <w:r>
        <w:t>Box Tops Contest: Tamara Ward</w:t>
      </w:r>
    </w:p>
    <w:p w:rsidR="00F66BB8" w:rsidRDefault="00F66BB8" w:rsidP="00F66BB8">
      <w:pPr>
        <w:pStyle w:val="ListParagraph"/>
        <w:numPr>
          <w:ilvl w:val="0"/>
          <w:numId w:val="21"/>
        </w:numPr>
      </w:pPr>
      <w:r>
        <w:t>The fall drive raised approximately $300.  Mr. Peterson’s class won.</w:t>
      </w:r>
    </w:p>
    <w:p w:rsidR="00F66BB8" w:rsidRDefault="00F66BB8" w:rsidP="00F66BB8">
      <w:pPr>
        <w:pStyle w:val="ListParagraph"/>
        <w:numPr>
          <w:ilvl w:val="0"/>
          <w:numId w:val="21"/>
        </w:numPr>
      </w:pPr>
      <w:r>
        <w:t>The spring drive is happening the second week of February.</w:t>
      </w:r>
    </w:p>
    <w:p w:rsidR="009A34F6" w:rsidRDefault="003E3934" w:rsidP="003E3934">
      <w:pPr>
        <w:pStyle w:val="Heading2"/>
      </w:pPr>
      <w:r>
        <w:t>New Business</w:t>
      </w:r>
    </w:p>
    <w:p w:rsidR="003C16B2" w:rsidRDefault="00A448C0" w:rsidP="003C16B2">
      <w:pPr>
        <w:pStyle w:val="ListParagraph"/>
        <w:numPr>
          <w:ilvl w:val="0"/>
          <w:numId w:val="23"/>
        </w:numPr>
      </w:pPr>
      <w:r>
        <w:t>None</w:t>
      </w:r>
    </w:p>
    <w:p w:rsidR="0099130F" w:rsidRDefault="00A62AF6" w:rsidP="00A448C0">
      <w:pPr>
        <w:pStyle w:val="Heading2"/>
        <w:tabs>
          <w:tab w:val="left" w:pos="3030"/>
        </w:tabs>
      </w:pPr>
      <w:sdt>
        <w:sdtPr>
          <w:alias w:val="Agenda for Next Meeting:"/>
          <w:tag w:val="Agenda for Next Meeting:"/>
          <w:id w:val="1971091194"/>
          <w:placeholder>
            <w:docPart w:val="C83C750B462D4B3C9F3338B043CE289A"/>
          </w:placeholder>
          <w:temporary/>
          <w:showingPlcHdr/>
        </w:sdtPr>
        <w:sdtContent>
          <w:r w:rsidR="00C91D7E">
            <w:t>Agenda for Next Meeting</w:t>
          </w:r>
        </w:sdtContent>
      </w:sdt>
      <w:r w:rsidR="00A448C0">
        <w:tab/>
      </w:r>
    </w:p>
    <w:p w:rsidR="00F07251" w:rsidRDefault="00F07251" w:rsidP="0099130F">
      <w:pPr>
        <w:pStyle w:val="ListParagraph"/>
        <w:numPr>
          <w:ilvl w:val="0"/>
          <w:numId w:val="16"/>
        </w:numPr>
      </w:pPr>
      <w:r>
        <w:t xml:space="preserve">Update on Boy Scouts Unit 685: Kari </w:t>
      </w:r>
      <w:proofErr w:type="spellStart"/>
      <w:r>
        <w:t>McGatha</w:t>
      </w:r>
      <w:proofErr w:type="spellEnd"/>
    </w:p>
    <w:p w:rsidR="003C16B2" w:rsidRDefault="00A448C0" w:rsidP="0099130F">
      <w:pPr>
        <w:pStyle w:val="ListParagraph"/>
        <w:numPr>
          <w:ilvl w:val="0"/>
          <w:numId w:val="16"/>
        </w:numPr>
      </w:pPr>
      <w:r>
        <w:t>Further d</w:t>
      </w:r>
      <w:r w:rsidR="003C16B2">
        <w:t>iscussion of the PTO’s role as chartered organization for Boy Scouts troop</w:t>
      </w:r>
    </w:p>
    <w:p w:rsidR="0099130F" w:rsidRDefault="0099130F" w:rsidP="0099130F">
      <w:pPr>
        <w:pStyle w:val="ListParagraph"/>
        <w:numPr>
          <w:ilvl w:val="0"/>
          <w:numId w:val="16"/>
        </w:numPr>
      </w:pPr>
      <w:r>
        <w:t>Principal Update: Erin Miles</w:t>
      </w:r>
    </w:p>
    <w:p w:rsidR="0099130F" w:rsidRDefault="0099130F" w:rsidP="0099130F">
      <w:pPr>
        <w:pStyle w:val="ListParagraph"/>
        <w:numPr>
          <w:ilvl w:val="0"/>
          <w:numId w:val="16"/>
        </w:numPr>
      </w:pPr>
      <w:r>
        <w:t>Volunteer Update: Minta Johnson</w:t>
      </w:r>
    </w:p>
    <w:p w:rsidR="0099130F" w:rsidRDefault="0099130F" w:rsidP="0099130F">
      <w:pPr>
        <w:pStyle w:val="ListParagraph"/>
        <w:numPr>
          <w:ilvl w:val="0"/>
          <w:numId w:val="16"/>
        </w:numPr>
      </w:pPr>
      <w:r>
        <w:t xml:space="preserve">Fundraising Update: Elizabeth </w:t>
      </w:r>
      <w:proofErr w:type="spellStart"/>
      <w:r>
        <w:t>Ranweiler</w:t>
      </w:r>
      <w:proofErr w:type="spellEnd"/>
      <w:r>
        <w:t xml:space="preserve"> and Jackie Herron</w:t>
      </w:r>
    </w:p>
    <w:p w:rsidR="0099130F" w:rsidRDefault="0099130F" w:rsidP="0099130F">
      <w:pPr>
        <w:pStyle w:val="ListParagraph"/>
        <w:numPr>
          <w:ilvl w:val="0"/>
          <w:numId w:val="16"/>
        </w:numPr>
      </w:pPr>
      <w:r>
        <w:t xml:space="preserve">Budget Update: Kristina </w:t>
      </w:r>
      <w:proofErr w:type="spellStart"/>
      <w:r>
        <w:t>Hiersche</w:t>
      </w:r>
      <w:proofErr w:type="spellEnd"/>
    </w:p>
    <w:p w:rsidR="0099130F" w:rsidRDefault="0099130F" w:rsidP="0099130F">
      <w:pPr>
        <w:pStyle w:val="ListParagraph"/>
        <w:numPr>
          <w:ilvl w:val="0"/>
          <w:numId w:val="16"/>
        </w:numPr>
      </w:pPr>
      <w:r>
        <w:t>Fifth-Grade Sendoff Update: Melissa Anderson</w:t>
      </w:r>
    </w:p>
    <w:p w:rsidR="0099130F" w:rsidRDefault="0099130F" w:rsidP="000172FE">
      <w:pPr>
        <w:pStyle w:val="ListParagraph"/>
        <w:numPr>
          <w:ilvl w:val="0"/>
          <w:numId w:val="16"/>
        </w:numPr>
      </w:pPr>
      <w:r>
        <w:t>Science Expo Update: Ken Ward</w:t>
      </w:r>
    </w:p>
    <w:p w:rsidR="009A34F6" w:rsidRDefault="00A62AF6" w:rsidP="0099130F">
      <w:pPr>
        <w:pStyle w:val="Heading2"/>
      </w:pPr>
      <w:sdt>
        <w:sdtPr>
          <w:alias w:val="Adjournment:"/>
          <w:tag w:val="Adjournment:"/>
          <w:id w:val="-309637195"/>
          <w:placeholder>
            <w:docPart w:val="D3961AB3DAB44DE79F98EFCAFF29EDDD"/>
          </w:placeholder>
          <w:temporary/>
          <w:showingPlcHdr/>
        </w:sdtPr>
        <w:sdtContent>
          <w:r w:rsidR="00C91D7E">
            <w:t>Adjournment</w:t>
          </w:r>
        </w:sdtContent>
      </w:sdt>
    </w:p>
    <w:p w:rsidR="009A34F6" w:rsidRDefault="00A62AF6" w:rsidP="00017927">
      <w:sdt>
        <w:sdtPr>
          <w:alias w:val="Enter description:"/>
          <w:tag w:val="Enter description:"/>
          <w:id w:val="858395328"/>
          <w:placeholder>
            <w:docPart w:val="398260E83AD546ED838F7F56FB214451"/>
          </w:placeholder>
          <w:temporary/>
          <w:showingPlcHdr/>
        </w:sdtPr>
        <w:sdtContent>
          <w:r w:rsidR="00C91D7E">
            <w:t>Meeting was adjourned at</w:t>
          </w:r>
        </w:sdtContent>
      </w:sdt>
      <w:r w:rsidR="00C91D7E">
        <w:t xml:space="preserve"> </w:t>
      </w:r>
      <w:r w:rsidR="00A448C0">
        <w:t>8:40</w:t>
      </w:r>
      <w:r w:rsidR="00B80600">
        <w:t xml:space="preserve"> p.m.</w:t>
      </w:r>
      <w:r w:rsidR="009A34F6">
        <w:t xml:space="preserve"> </w:t>
      </w:r>
      <w:sdt>
        <w:sdtPr>
          <w:alias w:val="Enter description:"/>
          <w:tag w:val="Enter description:"/>
          <w:id w:val="-1146429719"/>
          <w:placeholder>
            <w:docPart w:val="7D5C6478AB37428F97F1DDD996933CE0"/>
          </w:placeholder>
          <w:temporary/>
          <w:showingPlcHdr/>
        </w:sdtPr>
        <w:sdtContent>
          <w:r w:rsidR="00C91D7E">
            <w:t>by</w:t>
          </w:r>
        </w:sdtContent>
      </w:sdt>
      <w:r w:rsidR="00C91D7E">
        <w:t xml:space="preserve"> </w:t>
      </w:r>
      <w:sdt>
        <w:sdtPr>
          <w:alias w:val="Facilitator Name:"/>
          <w:tag w:val="Facilitator Name:"/>
          <w:id w:val="976303983"/>
          <w:placeholder>
            <w:docPart w:val="6CFE87772A8E40F5B33D25CDC9483E8E"/>
          </w:placeholder>
          <w:dataBinding w:prefixMappings="xmlns:ns0='http://purl.org/dc/elements/1.1/' xmlns:ns1='http://schemas.openxmlformats.org/package/2006/metadata/core-properties' " w:xpath="/ns1:coreProperties[1]/ns0:description[1]" w:storeItemID="{6C3C8BC8-F283-45AE-878A-BAB7291924A1}"/>
          <w:text/>
        </w:sdtPr>
        <w:sdtContent>
          <w:r w:rsidR="00883C09">
            <w:t>Amy Mestas</w:t>
          </w:r>
        </w:sdtContent>
      </w:sdt>
      <w:r w:rsidR="009A34F6">
        <w:t xml:space="preserve">. </w:t>
      </w:r>
      <w:r w:rsidR="00B80600">
        <w:t>The next meeting will be at</w:t>
      </w:r>
      <w:r w:rsidR="00A25FD3">
        <w:t xml:space="preserve"> </w:t>
      </w:r>
      <w:r w:rsidR="00B80600">
        <w:t>7:00 p.m.</w:t>
      </w:r>
      <w:r w:rsidR="009A34F6">
        <w:t xml:space="preserve"> </w:t>
      </w:r>
      <w:sdt>
        <w:sdtPr>
          <w:alias w:val="Enter description:"/>
          <w:tag w:val="Enter description:"/>
          <w:id w:val="-585456075"/>
          <w:placeholder>
            <w:docPart w:val="96F0DE86DD114244BAA2AFF33DDEF6A9"/>
          </w:placeholder>
          <w:temporary/>
          <w:showingPlcHdr/>
        </w:sdtPr>
        <w:sdtContent>
          <w:r w:rsidR="00C91D7E">
            <w:t>on</w:t>
          </w:r>
        </w:sdtContent>
      </w:sdt>
      <w:r w:rsidR="00C91D7E">
        <w:t xml:space="preserve"> </w:t>
      </w:r>
      <w:r w:rsidR="00A448C0">
        <w:t>March 5</w:t>
      </w:r>
      <w:r w:rsidR="000172FE">
        <w:t>, 2019</w:t>
      </w:r>
      <w:r w:rsidR="009A34F6">
        <w:t xml:space="preserve"> </w:t>
      </w:r>
      <w:r w:rsidR="000172FE">
        <w:t>in the Fir Grove Elementary School library</w:t>
      </w:r>
      <w:r w:rsidR="009A34F6">
        <w:t>.</w:t>
      </w:r>
    </w:p>
    <w:sectPr w:rsidR="009A34F6" w:rsidSect="00A1127D">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3ACF" w:rsidRDefault="009C3ACF" w:rsidP="006261AC">
      <w:pPr>
        <w:spacing w:after="0" w:line="240" w:lineRule="auto"/>
      </w:pPr>
      <w:r>
        <w:separator/>
      </w:r>
    </w:p>
  </w:endnote>
  <w:endnote w:type="continuationSeparator" w:id="0">
    <w:p w:rsidR="009C3ACF" w:rsidRDefault="009C3ACF" w:rsidP="006261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3ACF" w:rsidRDefault="009C3ACF" w:rsidP="006261AC">
      <w:pPr>
        <w:spacing w:after="0" w:line="240" w:lineRule="auto"/>
      </w:pPr>
      <w:r>
        <w:separator/>
      </w:r>
    </w:p>
  </w:footnote>
  <w:footnote w:type="continuationSeparator" w:id="0">
    <w:p w:rsidR="009C3ACF" w:rsidRDefault="009C3ACF" w:rsidP="006261A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2AF6" w:rsidRDefault="00A62AF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8D1026FA"/>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2C2CC4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75AA5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1C6AE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8B3A932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7863A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D01C53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5AB6571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2D4E52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98A3C5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DC7439"/>
    <w:multiLevelType w:val="hybridMultilevel"/>
    <w:tmpl w:val="F048C17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2436C65"/>
    <w:multiLevelType w:val="hybridMultilevel"/>
    <w:tmpl w:val="4F200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8611029"/>
    <w:multiLevelType w:val="hybridMultilevel"/>
    <w:tmpl w:val="37DC7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6D62DE"/>
    <w:multiLevelType w:val="hybridMultilevel"/>
    <w:tmpl w:val="460471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D1C2C10"/>
    <w:multiLevelType w:val="hybridMultilevel"/>
    <w:tmpl w:val="56067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290512A"/>
    <w:multiLevelType w:val="hybridMultilevel"/>
    <w:tmpl w:val="ECB437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2F74034"/>
    <w:multiLevelType w:val="hybridMultilevel"/>
    <w:tmpl w:val="AD507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6B670BE"/>
    <w:multiLevelType w:val="hybridMultilevel"/>
    <w:tmpl w:val="E9FE5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BF07CD"/>
    <w:multiLevelType w:val="hybridMultilevel"/>
    <w:tmpl w:val="05E806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32A1D27"/>
    <w:multiLevelType w:val="hybridMultilevel"/>
    <w:tmpl w:val="4F82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A943B0"/>
    <w:multiLevelType w:val="hybridMultilevel"/>
    <w:tmpl w:val="6EEA7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266757"/>
    <w:multiLevelType w:val="hybridMultilevel"/>
    <w:tmpl w:val="6DF6E4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297C71"/>
    <w:multiLevelType w:val="hybridMultilevel"/>
    <w:tmpl w:val="C69CF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0077250"/>
    <w:multiLevelType w:val="hybridMultilevel"/>
    <w:tmpl w:val="0164B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8A6919"/>
    <w:multiLevelType w:val="hybridMultilevel"/>
    <w:tmpl w:val="6D943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 w:numId="12">
    <w:abstractNumId w:val="12"/>
  </w:num>
  <w:num w:numId="13">
    <w:abstractNumId w:val="16"/>
  </w:num>
  <w:num w:numId="14">
    <w:abstractNumId w:val="19"/>
  </w:num>
  <w:num w:numId="15">
    <w:abstractNumId w:val="14"/>
  </w:num>
  <w:num w:numId="16">
    <w:abstractNumId w:val="20"/>
  </w:num>
  <w:num w:numId="17">
    <w:abstractNumId w:val="22"/>
  </w:num>
  <w:num w:numId="18">
    <w:abstractNumId w:val="15"/>
  </w:num>
  <w:num w:numId="19">
    <w:abstractNumId w:val="18"/>
  </w:num>
  <w:num w:numId="20">
    <w:abstractNumId w:val="23"/>
  </w:num>
  <w:num w:numId="21">
    <w:abstractNumId w:val="17"/>
  </w:num>
  <w:num w:numId="22">
    <w:abstractNumId w:val="13"/>
  </w:num>
  <w:num w:numId="23">
    <w:abstractNumId w:val="21"/>
  </w:num>
  <w:num w:numId="24">
    <w:abstractNumId w:val="1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stylePaneFormatFilter w:val="7F24" w:allStyles="0" w:customStyles="0" w:latentStyles="1" w:stylesInUse="0" w:headingStyles="1" w:numberingStyles="0" w:tableStyles="0" w:directFormattingOnRuns="1" w:directFormattingOnParagraphs="1" w:directFormattingOnNumbering="1" w:directFormattingOnTables="1" w:clearFormatting="1" w:top3HeadingStyles="1" w:visibleStyles="1"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C09"/>
    <w:rsid w:val="00006CD6"/>
    <w:rsid w:val="000172FE"/>
    <w:rsid w:val="00017927"/>
    <w:rsid w:val="00026528"/>
    <w:rsid w:val="0003352F"/>
    <w:rsid w:val="000534FF"/>
    <w:rsid w:val="000B6794"/>
    <w:rsid w:val="000C1178"/>
    <w:rsid w:val="000E011F"/>
    <w:rsid w:val="000F1B1E"/>
    <w:rsid w:val="00111A4B"/>
    <w:rsid w:val="0012244C"/>
    <w:rsid w:val="001771C5"/>
    <w:rsid w:val="001B4272"/>
    <w:rsid w:val="00202A6E"/>
    <w:rsid w:val="002169F5"/>
    <w:rsid w:val="0023522A"/>
    <w:rsid w:val="002652D2"/>
    <w:rsid w:val="00272ABC"/>
    <w:rsid w:val="002A5D3A"/>
    <w:rsid w:val="002A5F70"/>
    <w:rsid w:val="002F19D5"/>
    <w:rsid w:val="003164F3"/>
    <w:rsid w:val="00316C23"/>
    <w:rsid w:val="00332FAF"/>
    <w:rsid w:val="003667DA"/>
    <w:rsid w:val="003C02F6"/>
    <w:rsid w:val="003C16B2"/>
    <w:rsid w:val="003C6C41"/>
    <w:rsid w:val="003E3025"/>
    <w:rsid w:val="003E3934"/>
    <w:rsid w:val="003E3A73"/>
    <w:rsid w:val="004179B1"/>
    <w:rsid w:val="004534E4"/>
    <w:rsid w:val="004D1821"/>
    <w:rsid w:val="004E417E"/>
    <w:rsid w:val="005058B8"/>
    <w:rsid w:val="00540E8E"/>
    <w:rsid w:val="005578C9"/>
    <w:rsid w:val="00564B60"/>
    <w:rsid w:val="00577CD4"/>
    <w:rsid w:val="00593E34"/>
    <w:rsid w:val="005D2B86"/>
    <w:rsid w:val="005F3D08"/>
    <w:rsid w:val="006248D4"/>
    <w:rsid w:val="006261AC"/>
    <w:rsid w:val="006277CE"/>
    <w:rsid w:val="0065155C"/>
    <w:rsid w:val="00654A5C"/>
    <w:rsid w:val="00663AC9"/>
    <w:rsid w:val="00690B7A"/>
    <w:rsid w:val="00693A43"/>
    <w:rsid w:val="0069738C"/>
    <w:rsid w:val="006A292B"/>
    <w:rsid w:val="006A2B8F"/>
    <w:rsid w:val="006E6EA8"/>
    <w:rsid w:val="006E7867"/>
    <w:rsid w:val="00742C7F"/>
    <w:rsid w:val="00754F7A"/>
    <w:rsid w:val="00767BE9"/>
    <w:rsid w:val="0077605B"/>
    <w:rsid w:val="007B3B99"/>
    <w:rsid w:val="007B50D2"/>
    <w:rsid w:val="008104ED"/>
    <w:rsid w:val="00877999"/>
    <w:rsid w:val="00883C09"/>
    <w:rsid w:val="008B3AB9"/>
    <w:rsid w:val="008B4657"/>
    <w:rsid w:val="008B66E4"/>
    <w:rsid w:val="00913F9D"/>
    <w:rsid w:val="00921E9F"/>
    <w:rsid w:val="00925080"/>
    <w:rsid w:val="00934528"/>
    <w:rsid w:val="009347C6"/>
    <w:rsid w:val="0099130F"/>
    <w:rsid w:val="00994CC9"/>
    <w:rsid w:val="009A34F6"/>
    <w:rsid w:val="009A43B2"/>
    <w:rsid w:val="009B70F9"/>
    <w:rsid w:val="009B7C4B"/>
    <w:rsid w:val="009C3ACF"/>
    <w:rsid w:val="009C6A79"/>
    <w:rsid w:val="00A1127D"/>
    <w:rsid w:val="00A21F9E"/>
    <w:rsid w:val="00A25FD3"/>
    <w:rsid w:val="00A32DE9"/>
    <w:rsid w:val="00A448C0"/>
    <w:rsid w:val="00A52247"/>
    <w:rsid w:val="00A62AF6"/>
    <w:rsid w:val="00A65C14"/>
    <w:rsid w:val="00A908EF"/>
    <w:rsid w:val="00AD0486"/>
    <w:rsid w:val="00B01C6D"/>
    <w:rsid w:val="00B66BA2"/>
    <w:rsid w:val="00B80600"/>
    <w:rsid w:val="00B93E5B"/>
    <w:rsid w:val="00BA65F6"/>
    <w:rsid w:val="00BB365B"/>
    <w:rsid w:val="00BC751E"/>
    <w:rsid w:val="00BD0E68"/>
    <w:rsid w:val="00C12DA5"/>
    <w:rsid w:val="00C538A7"/>
    <w:rsid w:val="00C71101"/>
    <w:rsid w:val="00C91D7E"/>
    <w:rsid w:val="00CA3F46"/>
    <w:rsid w:val="00D30FB6"/>
    <w:rsid w:val="00D65C50"/>
    <w:rsid w:val="00DB3CF3"/>
    <w:rsid w:val="00E44288"/>
    <w:rsid w:val="00E453BC"/>
    <w:rsid w:val="00E45A5C"/>
    <w:rsid w:val="00E7262D"/>
    <w:rsid w:val="00E81D7A"/>
    <w:rsid w:val="00E824F4"/>
    <w:rsid w:val="00E82EE3"/>
    <w:rsid w:val="00EC62F3"/>
    <w:rsid w:val="00EF0387"/>
    <w:rsid w:val="00F07251"/>
    <w:rsid w:val="00F07F06"/>
    <w:rsid w:val="00F26BE1"/>
    <w:rsid w:val="00F3443C"/>
    <w:rsid w:val="00F66BB8"/>
    <w:rsid w:val="00F755A0"/>
    <w:rsid w:val="00F756A7"/>
    <w:rsid w:val="00F933B5"/>
    <w:rsid w:val="00FC75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6F1C442F-6742-4F69-BFDC-57E3A4290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lsdException w:name="heading 4" w:semiHidden="1" w:unhideWhenUsed="1" w:qFormat="1"/>
    <w:lsdException w:name="heading 5" w:semiHidden="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30FB6"/>
    <w:pPr>
      <w:tabs>
        <w:tab w:val="left" w:pos="2448"/>
      </w:tabs>
      <w:spacing w:after="240" w:line="276" w:lineRule="auto"/>
    </w:pPr>
    <w:rPr>
      <w:rFonts w:asciiTheme="minorHAnsi" w:hAnsiTheme="minorHAnsi"/>
      <w:sz w:val="24"/>
      <w:szCs w:val="24"/>
    </w:rPr>
  </w:style>
  <w:style w:type="paragraph" w:styleId="Heading1">
    <w:name w:val="heading 1"/>
    <w:basedOn w:val="Normal"/>
    <w:next w:val="Normal"/>
    <w:uiPriority w:val="9"/>
    <w:qFormat/>
    <w:rsid w:val="000534FF"/>
    <w:pPr>
      <w:spacing w:after="360"/>
      <w:contextualSpacing/>
      <w:jc w:val="center"/>
      <w:outlineLvl w:val="0"/>
    </w:pPr>
    <w:rPr>
      <w:sz w:val="26"/>
    </w:rPr>
  </w:style>
  <w:style w:type="paragraph" w:styleId="Heading2">
    <w:name w:val="heading 2"/>
    <w:basedOn w:val="Normal"/>
    <w:next w:val="Normal"/>
    <w:uiPriority w:val="9"/>
    <w:unhideWhenUsed/>
    <w:qFormat/>
    <w:rsid w:val="005578C9"/>
    <w:pPr>
      <w:spacing w:after="0"/>
      <w:outlineLvl w:val="1"/>
    </w:pPr>
    <w:rPr>
      <w:rFonts w:asciiTheme="majorHAnsi" w:hAnsiTheme="majorHAnsi"/>
      <w:b/>
    </w:rPr>
  </w:style>
  <w:style w:type="paragraph" w:styleId="Heading3">
    <w:name w:val="heading 3"/>
    <w:basedOn w:val="Normal"/>
    <w:next w:val="Normal"/>
    <w:uiPriority w:val="9"/>
    <w:semiHidden/>
    <w:unhideWhenUsed/>
    <w:rsid w:val="005578C9"/>
    <w:pPr>
      <w:keepNext/>
      <w:outlineLvl w:val="2"/>
    </w:pPr>
    <w:rPr>
      <w:rFonts w:asciiTheme="majorHAnsi" w:hAnsiTheme="majorHAnsi"/>
      <w:b/>
      <w:bCs/>
    </w:rPr>
  </w:style>
  <w:style w:type="paragraph" w:styleId="Heading4">
    <w:name w:val="heading 4"/>
    <w:basedOn w:val="Normal"/>
    <w:next w:val="Normal"/>
    <w:link w:val="Heading4Char"/>
    <w:uiPriority w:val="9"/>
    <w:semiHidden/>
    <w:unhideWhenUsed/>
    <w:qFormat/>
    <w:rsid w:val="003164F3"/>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3164F3"/>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nhideWhenUsed/>
    <w:qFormat/>
    <w:rsid w:val="00272ABC"/>
    <w:pPr>
      <w:jc w:val="center"/>
    </w:pPr>
    <w:rPr>
      <w:b/>
      <w:sz w:val="28"/>
    </w:rPr>
  </w:style>
  <w:style w:type="character" w:styleId="PlaceholderText">
    <w:name w:val="Placeholder Text"/>
    <w:basedOn w:val="DefaultParagraphFont"/>
    <w:uiPriority w:val="99"/>
    <w:semiHidden/>
    <w:rsid w:val="00272ABC"/>
    <w:rPr>
      <w:color w:val="808080"/>
    </w:rPr>
  </w:style>
  <w:style w:type="paragraph" w:styleId="BalloonText">
    <w:name w:val="Balloon Text"/>
    <w:basedOn w:val="Normal"/>
    <w:link w:val="BalloonTextChar"/>
    <w:semiHidden/>
    <w:unhideWhenUsed/>
    <w:rsid w:val="00272A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272ABC"/>
    <w:rPr>
      <w:rFonts w:ascii="Tahoma" w:hAnsi="Tahoma" w:cs="Tahoma"/>
      <w:sz w:val="16"/>
      <w:szCs w:val="16"/>
    </w:rPr>
  </w:style>
  <w:style w:type="paragraph" w:styleId="Header">
    <w:name w:val="header"/>
    <w:basedOn w:val="Normal"/>
    <w:link w:val="HeaderChar"/>
    <w:uiPriority w:val="99"/>
    <w:unhideWhenUsed/>
    <w:rsid w:val="00E453BC"/>
    <w:pPr>
      <w:tabs>
        <w:tab w:val="clear" w:pos="2448"/>
        <w:tab w:val="center" w:pos="4513"/>
        <w:tab w:val="right" w:pos="9026"/>
      </w:tabs>
      <w:spacing w:after="0" w:line="240" w:lineRule="auto"/>
    </w:pPr>
  </w:style>
  <w:style w:type="character" w:customStyle="1" w:styleId="HeaderChar">
    <w:name w:val="Header Char"/>
    <w:basedOn w:val="DefaultParagraphFont"/>
    <w:link w:val="Header"/>
    <w:uiPriority w:val="99"/>
    <w:rsid w:val="00D30FB6"/>
    <w:rPr>
      <w:rFonts w:asciiTheme="minorHAnsi" w:hAnsiTheme="minorHAnsi"/>
      <w:sz w:val="24"/>
      <w:szCs w:val="24"/>
    </w:rPr>
  </w:style>
  <w:style w:type="paragraph" w:styleId="Footer">
    <w:name w:val="footer"/>
    <w:basedOn w:val="Normal"/>
    <w:link w:val="FooterChar"/>
    <w:uiPriority w:val="99"/>
    <w:unhideWhenUsed/>
    <w:rsid w:val="00E453BC"/>
    <w:pPr>
      <w:tabs>
        <w:tab w:val="clear" w:pos="2448"/>
        <w:tab w:val="center" w:pos="4513"/>
        <w:tab w:val="right" w:pos="9026"/>
      </w:tabs>
      <w:spacing w:after="0" w:line="240" w:lineRule="auto"/>
    </w:pPr>
  </w:style>
  <w:style w:type="character" w:customStyle="1" w:styleId="FooterChar">
    <w:name w:val="Footer Char"/>
    <w:basedOn w:val="DefaultParagraphFont"/>
    <w:link w:val="Footer"/>
    <w:uiPriority w:val="99"/>
    <w:rsid w:val="00D30FB6"/>
    <w:rPr>
      <w:rFonts w:asciiTheme="minorHAnsi" w:hAnsiTheme="minorHAnsi"/>
      <w:sz w:val="24"/>
      <w:szCs w:val="24"/>
    </w:rPr>
  </w:style>
  <w:style w:type="table" w:styleId="TableGrid">
    <w:name w:val="Table Grid"/>
    <w:basedOn w:val="TableNormal"/>
    <w:rsid w:val="00C91D7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12"/>
    <w:unhideWhenUsed/>
    <w:qFormat/>
    <w:rsid w:val="00A25FD3"/>
    <w:rPr>
      <w:iCs/>
      <w:color w:val="595959" w:themeColor="text1" w:themeTint="A6"/>
    </w:rPr>
  </w:style>
  <w:style w:type="paragraph" w:styleId="BlockText">
    <w:name w:val="Block Text"/>
    <w:basedOn w:val="Normal"/>
    <w:semiHidden/>
    <w:unhideWhenUsed/>
    <w:rsid w:val="003164F3"/>
    <w:pPr>
      <w:pBdr>
        <w:top w:val="single" w:sz="2" w:space="10" w:color="365F91" w:themeColor="accent1" w:themeShade="BF" w:shadow="1"/>
        <w:left w:val="single" w:sz="2" w:space="10" w:color="365F91" w:themeColor="accent1" w:themeShade="BF" w:shadow="1"/>
        <w:bottom w:val="single" w:sz="2" w:space="10" w:color="365F91" w:themeColor="accent1" w:themeShade="BF" w:shadow="1"/>
        <w:right w:val="single" w:sz="2" w:space="10" w:color="365F91" w:themeColor="accent1" w:themeShade="BF" w:shadow="1"/>
      </w:pBdr>
      <w:ind w:left="1152" w:right="1152"/>
    </w:pPr>
    <w:rPr>
      <w:rFonts w:eastAsiaTheme="minorEastAsia" w:cstheme="minorBidi"/>
      <w:i/>
      <w:iCs/>
      <w:color w:val="365F91" w:themeColor="accent1" w:themeShade="BF"/>
    </w:rPr>
  </w:style>
  <w:style w:type="character" w:customStyle="1" w:styleId="Heading4Char">
    <w:name w:val="Heading 4 Char"/>
    <w:basedOn w:val="DefaultParagraphFont"/>
    <w:link w:val="Heading4"/>
    <w:uiPriority w:val="9"/>
    <w:semiHidden/>
    <w:rsid w:val="00D30FB6"/>
    <w:rPr>
      <w:rFonts w:asciiTheme="majorHAnsi" w:eastAsiaTheme="majorEastAsia" w:hAnsiTheme="majorHAnsi" w:cstheme="majorBidi"/>
      <w:i/>
      <w:iCs/>
      <w:color w:val="365F91" w:themeColor="accent1" w:themeShade="BF"/>
      <w:sz w:val="24"/>
      <w:szCs w:val="24"/>
    </w:rPr>
  </w:style>
  <w:style w:type="character" w:customStyle="1" w:styleId="Heading5Char">
    <w:name w:val="Heading 5 Char"/>
    <w:basedOn w:val="DefaultParagraphFont"/>
    <w:link w:val="Heading5"/>
    <w:uiPriority w:val="9"/>
    <w:semiHidden/>
    <w:rsid w:val="00D30FB6"/>
    <w:rPr>
      <w:rFonts w:asciiTheme="majorHAnsi" w:eastAsiaTheme="majorEastAsia" w:hAnsiTheme="majorHAnsi" w:cstheme="majorBidi"/>
      <w:color w:val="365F91" w:themeColor="accent1" w:themeShade="BF"/>
      <w:sz w:val="24"/>
      <w:szCs w:val="24"/>
    </w:rPr>
  </w:style>
  <w:style w:type="character" w:styleId="IntenseEmphasis">
    <w:name w:val="Intense Emphasis"/>
    <w:basedOn w:val="DefaultParagraphFont"/>
    <w:uiPriority w:val="21"/>
    <w:semiHidden/>
    <w:unhideWhenUsed/>
    <w:qFormat/>
    <w:rsid w:val="003164F3"/>
    <w:rPr>
      <w:i/>
      <w:iCs/>
      <w:color w:val="365F91" w:themeColor="accent1" w:themeShade="BF"/>
    </w:rPr>
  </w:style>
  <w:style w:type="paragraph" w:styleId="IntenseQuote">
    <w:name w:val="Intense Quote"/>
    <w:basedOn w:val="Normal"/>
    <w:next w:val="Normal"/>
    <w:link w:val="IntenseQuoteChar"/>
    <w:uiPriority w:val="30"/>
    <w:semiHidden/>
    <w:unhideWhenUsed/>
    <w:qFormat/>
    <w:rsid w:val="003164F3"/>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semiHidden/>
    <w:rsid w:val="003164F3"/>
    <w:rPr>
      <w:rFonts w:asciiTheme="minorHAnsi" w:hAnsiTheme="minorHAnsi"/>
      <w:i/>
      <w:iCs/>
      <w:color w:val="365F91" w:themeColor="accent1" w:themeShade="BF"/>
      <w:sz w:val="24"/>
      <w:szCs w:val="24"/>
    </w:rPr>
  </w:style>
  <w:style w:type="character" w:styleId="IntenseReference">
    <w:name w:val="Intense Reference"/>
    <w:basedOn w:val="DefaultParagraphFont"/>
    <w:uiPriority w:val="32"/>
    <w:semiHidden/>
    <w:unhideWhenUsed/>
    <w:qFormat/>
    <w:rsid w:val="003164F3"/>
    <w:rPr>
      <w:b/>
      <w:bCs/>
      <w:caps w:val="0"/>
      <w:smallCaps/>
      <w:color w:val="365F91" w:themeColor="accent1" w:themeShade="BF"/>
      <w:spacing w:val="5"/>
    </w:rPr>
  </w:style>
  <w:style w:type="character" w:customStyle="1" w:styleId="UnresolvedMention">
    <w:name w:val="Unresolved Mention"/>
    <w:basedOn w:val="DefaultParagraphFont"/>
    <w:uiPriority w:val="99"/>
    <w:semiHidden/>
    <w:unhideWhenUsed/>
    <w:rsid w:val="003164F3"/>
    <w:rPr>
      <w:color w:val="595959" w:themeColor="text1" w:themeTint="A6"/>
      <w:shd w:val="clear" w:color="auto" w:fill="E6E6E6"/>
    </w:rPr>
  </w:style>
  <w:style w:type="paragraph" w:styleId="ListParagraph">
    <w:name w:val="List Paragraph"/>
    <w:basedOn w:val="Normal"/>
    <w:uiPriority w:val="34"/>
    <w:unhideWhenUsed/>
    <w:rsid w:val="00883C09"/>
    <w:pPr>
      <w:ind w:left="720"/>
      <w:contextualSpacing/>
    </w:pPr>
  </w:style>
  <w:style w:type="character" w:styleId="Hyperlink">
    <w:name w:val="Hyperlink"/>
    <w:basedOn w:val="DefaultParagraphFont"/>
    <w:unhideWhenUsed/>
    <w:rsid w:val="00F07F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jwolf@BeavertonOregon.com" TargetMode="Externa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wner\AppData\Roaming\Microsoft\Templates\Minutes_for_organization_meeting_long_form.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DFED209509745C79202633E52B00D53"/>
        <w:category>
          <w:name w:val="General"/>
          <w:gallery w:val="placeholder"/>
        </w:category>
        <w:types>
          <w:type w:val="bbPlcHdr"/>
        </w:types>
        <w:behaviors>
          <w:behavior w:val="content"/>
        </w:behaviors>
        <w:guid w:val="{518215A3-42DA-4FD2-88A6-8B1DC95A0E77}"/>
      </w:docPartPr>
      <w:docPartBody>
        <w:p w:rsidR="00CC4B9A" w:rsidRDefault="00F9319E">
          <w:pPr>
            <w:pStyle w:val="5DFED209509745C79202633E52B00D53"/>
          </w:pPr>
          <w:r>
            <w:t>Organization/Committee Name</w:t>
          </w:r>
        </w:p>
      </w:docPartBody>
    </w:docPart>
    <w:docPart>
      <w:docPartPr>
        <w:name w:val="B899B6205F9B4603BB1461423DBBB702"/>
        <w:category>
          <w:name w:val="General"/>
          <w:gallery w:val="placeholder"/>
        </w:category>
        <w:types>
          <w:type w:val="bbPlcHdr"/>
        </w:types>
        <w:behaviors>
          <w:behavior w:val="content"/>
        </w:behaviors>
        <w:guid w:val="{0C6E8D08-07DC-47D0-BF52-F492B38A2AE5}"/>
      </w:docPartPr>
      <w:docPartBody>
        <w:p w:rsidR="00CC4B9A" w:rsidRDefault="00F9319E">
          <w:pPr>
            <w:pStyle w:val="B899B6205F9B4603BB1461423DBBB702"/>
          </w:pPr>
          <w:r>
            <w:t>Date</w:t>
          </w:r>
        </w:p>
      </w:docPartBody>
    </w:docPart>
    <w:docPart>
      <w:docPartPr>
        <w:name w:val="1F7FEA9413C24D648F886441991CA5F3"/>
        <w:category>
          <w:name w:val="General"/>
          <w:gallery w:val="placeholder"/>
        </w:category>
        <w:types>
          <w:type w:val="bbPlcHdr"/>
        </w:types>
        <w:behaviors>
          <w:behavior w:val="content"/>
        </w:behaviors>
        <w:guid w:val="{0F06C63C-0BC0-466B-BF75-C38C212357A4}"/>
      </w:docPartPr>
      <w:docPartBody>
        <w:p w:rsidR="00CC4B9A" w:rsidRDefault="00F9319E">
          <w:pPr>
            <w:pStyle w:val="1F7FEA9413C24D648F886441991CA5F3"/>
          </w:pPr>
          <w:r w:rsidRPr="0012244C">
            <w:t>Opening</w:t>
          </w:r>
        </w:p>
      </w:docPartBody>
    </w:docPart>
    <w:docPart>
      <w:docPartPr>
        <w:name w:val="393B35F61A534B16A72DC8DF4A234AA9"/>
        <w:category>
          <w:name w:val="General"/>
          <w:gallery w:val="placeholder"/>
        </w:category>
        <w:types>
          <w:type w:val="bbPlcHdr"/>
        </w:types>
        <w:behaviors>
          <w:behavior w:val="content"/>
        </w:behaviors>
        <w:guid w:val="{AB0D0C46-9C88-423F-BA4C-E55A0475B0CD}"/>
      </w:docPartPr>
      <w:docPartBody>
        <w:p w:rsidR="00CC4B9A" w:rsidRDefault="00F9319E">
          <w:pPr>
            <w:pStyle w:val="393B35F61A534B16A72DC8DF4A234AA9"/>
          </w:pPr>
          <w:r>
            <w:t>The regular meeting of the</w:t>
          </w:r>
        </w:p>
      </w:docPartBody>
    </w:docPart>
    <w:docPart>
      <w:docPartPr>
        <w:name w:val="5298EC52CB44463980FA1F824499FE58"/>
        <w:category>
          <w:name w:val="General"/>
          <w:gallery w:val="placeholder"/>
        </w:category>
        <w:types>
          <w:type w:val="bbPlcHdr"/>
        </w:types>
        <w:behaviors>
          <w:behavior w:val="content"/>
        </w:behaviors>
        <w:guid w:val="{74213CE1-2D75-41B9-A62D-99FBAD8DBDD7}"/>
      </w:docPartPr>
      <w:docPartBody>
        <w:p w:rsidR="00CC4B9A" w:rsidRDefault="00F9319E">
          <w:pPr>
            <w:pStyle w:val="5298EC52CB44463980FA1F824499FE58"/>
          </w:pPr>
          <w:r>
            <w:t>Organization/Committee Name</w:t>
          </w:r>
        </w:p>
      </w:docPartBody>
    </w:docPart>
    <w:docPart>
      <w:docPartPr>
        <w:name w:val="93E7788CF9324A54BF94A989B771AF23"/>
        <w:category>
          <w:name w:val="General"/>
          <w:gallery w:val="placeholder"/>
        </w:category>
        <w:types>
          <w:type w:val="bbPlcHdr"/>
        </w:types>
        <w:behaviors>
          <w:behavior w:val="content"/>
        </w:behaviors>
        <w:guid w:val="{E8176544-444C-479A-AA6B-97B9A24E6785}"/>
      </w:docPartPr>
      <w:docPartBody>
        <w:p w:rsidR="00CC4B9A" w:rsidRDefault="00F9319E">
          <w:pPr>
            <w:pStyle w:val="93E7788CF9324A54BF94A989B771AF23"/>
          </w:pPr>
          <w:r>
            <w:t>was called to order at</w:t>
          </w:r>
        </w:p>
      </w:docPartBody>
    </w:docPart>
    <w:docPart>
      <w:docPartPr>
        <w:name w:val="913A628F02D24E60B9FE6B45660B1F2E"/>
        <w:category>
          <w:name w:val="General"/>
          <w:gallery w:val="placeholder"/>
        </w:category>
        <w:types>
          <w:type w:val="bbPlcHdr"/>
        </w:types>
        <w:behaviors>
          <w:behavior w:val="content"/>
        </w:behaviors>
        <w:guid w:val="{34926358-F64B-493A-93F5-ABD84B1CBF49}"/>
      </w:docPartPr>
      <w:docPartBody>
        <w:p w:rsidR="00CC4B9A" w:rsidRDefault="00F9319E">
          <w:pPr>
            <w:pStyle w:val="913A628F02D24E60B9FE6B45660B1F2E"/>
          </w:pPr>
          <w:r>
            <w:t>on</w:t>
          </w:r>
        </w:p>
      </w:docPartBody>
    </w:docPart>
    <w:docPart>
      <w:docPartPr>
        <w:name w:val="2861CEFC68EF4CA481A2514EAEE9532A"/>
        <w:category>
          <w:name w:val="General"/>
          <w:gallery w:val="placeholder"/>
        </w:category>
        <w:types>
          <w:type w:val="bbPlcHdr"/>
        </w:types>
        <w:behaviors>
          <w:behavior w:val="content"/>
        </w:behaviors>
        <w:guid w:val="{2A32332C-8E3E-4C44-BD5D-EB6DEDC737BC}"/>
      </w:docPartPr>
      <w:docPartBody>
        <w:p w:rsidR="00CC4B9A" w:rsidRDefault="00F9319E">
          <w:pPr>
            <w:pStyle w:val="2861CEFC68EF4CA481A2514EAEE9532A"/>
          </w:pPr>
          <w:r>
            <w:t>date</w:t>
          </w:r>
        </w:p>
      </w:docPartBody>
    </w:docPart>
    <w:docPart>
      <w:docPartPr>
        <w:name w:val="65F2E9C214FE4F378E518CA4DD03CE15"/>
        <w:category>
          <w:name w:val="General"/>
          <w:gallery w:val="placeholder"/>
        </w:category>
        <w:types>
          <w:type w:val="bbPlcHdr"/>
        </w:types>
        <w:behaviors>
          <w:behavior w:val="content"/>
        </w:behaviors>
        <w:guid w:val="{E88AB155-2417-466A-AAEB-74D54D380EF4}"/>
      </w:docPartPr>
      <w:docPartBody>
        <w:p w:rsidR="00CC4B9A" w:rsidRDefault="00F9319E">
          <w:pPr>
            <w:pStyle w:val="65F2E9C214FE4F378E518CA4DD03CE15"/>
          </w:pPr>
          <w:r>
            <w:t>by</w:t>
          </w:r>
        </w:p>
      </w:docPartBody>
    </w:docPart>
    <w:docPart>
      <w:docPartPr>
        <w:name w:val="CCE20272900346629579BFA637D85185"/>
        <w:category>
          <w:name w:val="General"/>
          <w:gallery w:val="placeholder"/>
        </w:category>
        <w:types>
          <w:type w:val="bbPlcHdr"/>
        </w:types>
        <w:behaviors>
          <w:behavior w:val="content"/>
        </w:behaviors>
        <w:guid w:val="{0F36C535-2861-4B6D-A012-D8796A985A46}"/>
      </w:docPartPr>
      <w:docPartBody>
        <w:p w:rsidR="00CC4B9A" w:rsidRDefault="00F9319E">
          <w:pPr>
            <w:pStyle w:val="CCE20272900346629579BFA637D85185"/>
          </w:pPr>
          <w:r w:rsidRPr="00A25FD3">
            <w:rPr>
              <w:rStyle w:val="Emphasis"/>
            </w:rPr>
            <w:t>Facilitator Name</w:t>
          </w:r>
        </w:p>
      </w:docPartBody>
    </w:docPart>
    <w:docPart>
      <w:docPartPr>
        <w:name w:val="285E80271F854CDA91AEB527F42D983E"/>
        <w:category>
          <w:name w:val="General"/>
          <w:gallery w:val="placeholder"/>
        </w:category>
        <w:types>
          <w:type w:val="bbPlcHdr"/>
        </w:types>
        <w:behaviors>
          <w:behavior w:val="content"/>
        </w:behaviors>
        <w:guid w:val="{25E953B8-C4C2-47F1-A464-5F49426FCFD3}"/>
      </w:docPartPr>
      <w:docPartBody>
        <w:p w:rsidR="00CC4B9A" w:rsidRDefault="00F9319E">
          <w:pPr>
            <w:pStyle w:val="285E80271F854CDA91AEB527F42D983E"/>
          </w:pPr>
          <w:r>
            <w:t>Present</w:t>
          </w:r>
        </w:p>
      </w:docPartBody>
    </w:docPart>
    <w:docPart>
      <w:docPartPr>
        <w:name w:val="37402AC7CBEF45F1B9FF5340B9305522"/>
        <w:category>
          <w:name w:val="General"/>
          <w:gallery w:val="placeholder"/>
        </w:category>
        <w:types>
          <w:type w:val="bbPlcHdr"/>
        </w:types>
        <w:behaviors>
          <w:behavior w:val="content"/>
        </w:behaviors>
        <w:guid w:val="{A3CBC13B-17AE-4A92-A0C8-ADD7136B1F57}"/>
      </w:docPartPr>
      <w:docPartBody>
        <w:p w:rsidR="00CC4B9A" w:rsidRDefault="00F9319E">
          <w:pPr>
            <w:pStyle w:val="37402AC7CBEF45F1B9FF5340B9305522"/>
          </w:pPr>
          <w:r>
            <w:t>Approval of Agenda</w:t>
          </w:r>
        </w:p>
      </w:docPartBody>
    </w:docPart>
    <w:docPart>
      <w:docPartPr>
        <w:name w:val="87F8CAF369B6447A8220ABD584461608"/>
        <w:category>
          <w:name w:val="General"/>
          <w:gallery w:val="placeholder"/>
        </w:category>
        <w:types>
          <w:type w:val="bbPlcHdr"/>
        </w:types>
        <w:behaviors>
          <w:behavior w:val="content"/>
        </w:behaviors>
        <w:guid w:val="{C6825535-4007-4466-BA9C-719F10A447C7}"/>
      </w:docPartPr>
      <w:docPartBody>
        <w:p w:rsidR="00CC4B9A" w:rsidRDefault="00F9319E">
          <w:pPr>
            <w:pStyle w:val="87F8CAF369B6447A8220ABD584461608"/>
          </w:pPr>
          <w:r>
            <w:t>The agenda was unanimously approved as distributed.</w:t>
          </w:r>
        </w:p>
      </w:docPartBody>
    </w:docPart>
    <w:docPart>
      <w:docPartPr>
        <w:name w:val="DD834D462FA4443594D01A740C9060E5"/>
        <w:category>
          <w:name w:val="General"/>
          <w:gallery w:val="placeholder"/>
        </w:category>
        <w:types>
          <w:type w:val="bbPlcHdr"/>
        </w:types>
        <w:behaviors>
          <w:behavior w:val="content"/>
        </w:behaviors>
        <w:guid w:val="{CDD19FFF-C010-450B-B63F-40CA10DDD925}"/>
      </w:docPartPr>
      <w:docPartBody>
        <w:p w:rsidR="00CC4B9A" w:rsidRDefault="00F9319E">
          <w:pPr>
            <w:pStyle w:val="DD834D462FA4443594D01A740C9060E5"/>
          </w:pPr>
          <w:r>
            <w:t>Open Issues</w:t>
          </w:r>
        </w:p>
      </w:docPartBody>
    </w:docPart>
    <w:docPart>
      <w:docPartPr>
        <w:name w:val="C83C750B462D4B3C9F3338B043CE289A"/>
        <w:category>
          <w:name w:val="General"/>
          <w:gallery w:val="placeholder"/>
        </w:category>
        <w:types>
          <w:type w:val="bbPlcHdr"/>
        </w:types>
        <w:behaviors>
          <w:behavior w:val="content"/>
        </w:behaviors>
        <w:guid w:val="{AEDAF165-9C42-4773-B482-84BC50A4E895}"/>
      </w:docPartPr>
      <w:docPartBody>
        <w:p w:rsidR="00CC4B9A" w:rsidRDefault="00F9319E">
          <w:pPr>
            <w:pStyle w:val="C83C750B462D4B3C9F3338B043CE289A"/>
          </w:pPr>
          <w:r>
            <w:t>Agenda for Next Meeting</w:t>
          </w:r>
        </w:p>
      </w:docPartBody>
    </w:docPart>
    <w:docPart>
      <w:docPartPr>
        <w:name w:val="D3961AB3DAB44DE79F98EFCAFF29EDDD"/>
        <w:category>
          <w:name w:val="General"/>
          <w:gallery w:val="placeholder"/>
        </w:category>
        <w:types>
          <w:type w:val="bbPlcHdr"/>
        </w:types>
        <w:behaviors>
          <w:behavior w:val="content"/>
        </w:behaviors>
        <w:guid w:val="{B68C988D-8EEC-45E8-B28E-49692D11C707}"/>
      </w:docPartPr>
      <w:docPartBody>
        <w:p w:rsidR="00CC4B9A" w:rsidRDefault="00F9319E">
          <w:pPr>
            <w:pStyle w:val="D3961AB3DAB44DE79F98EFCAFF29EDDD"/>
          </w:pPr>
          <w:r>
            <w:t>Adjournment</w:t>
          </w:r>
        </w:p>
      </w:docPartBody>
    </w:docPart>
    <w:docPart>
      <w:docPartPr>
        <w:name w:val="398260E83AD546ED838F7F56FB214451"/>
        <w:category>
          <w:name w:val="General"/>
          <w:gallery w:val="placeholder"/>
        </w:category>
        <w:types>
          <w:type w:val="bbPlcHdr"/>
        </w:types>
        <w:behaviors>
          <w:behavior w:val="content"/>
        </w:behaviors>
        <w:guid w:val="{01E8EEF7-0573-4C06-9DB8-F807DB16F9C0}"/>
      </w:docPartPr>
      <w:docPartBody>
        <w:p w:rsidR="00CC4B9A" w:rsidRDefault="00F9319E">
          <w:pPr>
            <w:pStyle w:val="398260E83AD546ED838F7F56FB214451"/>
          </w:pPr>
          <w:r>
            <w:t>Meeting was adjourned at</w:t>
          </w:r>
        </w:p>
      </w:docPartBody>
    </w:docPart>
    <w:docPart>
      <w:docPartPr>
        <w:name w:val="7D5C6478AB37428F97F1DDD996933CE0"/>
        <w:category>
          <w:name w:val="General"/>
          <w:gallery w:val="placeholder"/>
        </w:category>
        <w:types>
          <w:type w:val="bbPlcHdr"/>
        </w:types>
        <w:behaviors>
          <w:behavior w:val="content"/>
        </w:behaviors>
        <w:guid w:val="{9D27AFCC-6C33-4A68-8528-FCDAE1EBC0B9}"/>
      </w:docPartPr>
      <w:docPartBody>
        <w:p w:rsidR="00CC4B9A" w:rsidRDefault="00F9319E">
          <w:pPr>
            <w:pStyle w:val="7D5C6478AB37428F97F1DDD996933CE0"/>
          </w:pPr>
          <w:r>
            <w:t>by</w:t>
          </w:r>
        </w:p>
      </w:docPartBody>
    </w:docPart>
    <w:docPart>
      <w:docPartPr>
        <w:name w:val="6CFE87772A8E40F5B33D25CDC9483E8E"/>
        <w:category>
          <w:name w:val="General"/>
          <w:gallery w:val="placeholder"/>
        </w:category>
        <w:types>
          <w:type w:val="bbPlcHdr"/>
        </w:types>
        <w:behaviors>
          <w:behavior w:val="content"/>
        </w:behaviors>
        <w:guid w:val="{E4F9B6DE-8B3C-4B2C-B69D-C93D37998EA8}"/>
      </w:docPartPr>
      <w:docPartBody>
        <w:p w:rsidR="00CC4B9A" w:rsidRDefault="00F9319E">
          <w:pPr>
            <w:pStyle w:val="6CFE87772A8E40F5B33D25CDC9483E8E"/>
          </w:pPr>
          <w:r>
            <w:t>Facilitator Name</w:t>
          </w:r>
        </w:p>
      </w:docPartBody>
    </w:docPart>
    <w:docPart>
      <w:docPartPr>
        <w:name w:val="96F0DE86DD114244BAA2AFF33DDEF6A9"/>
        <w:category>
          <w:name w:val="General"/>
          <w:gallery w:val="placeholder"/>
        </w:category>
        <w:types>
          <w:type w:val="bbPlcHdr"/>
        </w:types>
        <w:behaviors>
          <w:behavior w:val="content"/>
        </w:behaviors>
        <w:guid w:val="{800A32FB-3832-44D9-AD93-EDF1F06AA00B}"/>
      </w:docPartPr>
      <w:docPartBody>
        <w:p w:rsidR="00CC4B9A" w:rsidRDefault="00F9319E">
          <w:pPr>
            <w:pStyle w:val="96F0DE86DD114244BAA2AFF33DDEF6A9"/>
          </w:pPr>
          <w:r>
            <w:t>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319E"/>
    <w:rsid w:val="002A18A0"/>
    <w:rsid w:val="00651C88"/>
    <w:rsid w:val="00987E23"/>
    <w:rsid w:val="00A473B8"/>
    <w:rsid w:val="00CC4B9A"/>
    <w:rsid w:val="00D27660"/>
    <w:rsid w:val="00E40143"/>
    <w:rsid w:val="00E90CDF"/>
    <w:rsid w:val="00F931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2"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DFED209509745C79202633E52B00D53">
    <w:name w:val="5DFED209509745C79202633E52B00D53"/>
  </w:style>
  <w:style w:type="paragraph" w:customStyle="1" w:styleId="2FAEB9557D0B477B99663A4566D33731">
    <w:name w:val="2FAEB9557D0B477B99663A4566D33731"/>
  </w:style>
  <w:style w:type="paragraph" w:customStyle="1" w:styleId="B899B6205F9B4603BB1461423DBBB702">
    <w:name w:val="B899B6205F9B4603BB1461423DBBB702"/>
  </w:style>
  <w:style w:type="paragraph" w:customStyle="1" w:styleId="1F7FEA9413C24D648F886441991CA5F3">
    <w:name w:val="1F7FEA9413C24D648F886441991CA5F3"/>
  </w:style>
  <w:style w:type="paragraph" w:customStyle="1" w:styleId="393B35F61A534B16A72DC8DF4A234AA9">
    <w:name w:val="393B35F61A534B16A72DC8DF4A234AA9"/>
  </w:style>
  <w:style w:type="paragraph" w:customStyle="1" w:styleId="5298EC52CB44463980FA1F824499FE58">
    <w:name w:val="5298EC52CB44463980FA1F824499FE58"/>
  </w:style>
  <w:style w:type="paragraph" w:customStyle="1" w:styleId="93E7788CF9324A54BF94A989B771AF23">
    <w:name w:val="93E7788CF9324A54BF94A989B771AF23"/>
  </w:style>
  <w:style w:type="character" w:styleId="Emphasis">
    <w:name w:val="Emphasis"/>
    <w:basedOn w:val="DefaultParagraphFont"/>
    <w:uiPriority w:val="12"/>
    <w:unhideWhenUsed/>
    <w:qFormat/>
    <w:rPr>
      <w:iCs/>
      <w:color w:val="595959" w:themeColor="text1" w:themeTint="A6"/>
    </w:rPr>
  </w:style>
  <w:style w:type="paragraph" w:customStyle="1" w:styleId="8512E5F6EF05448786FA27DE5E1C751B">
    <w:name w:val="8512E5F6EF05448786FA27DE5E1C751B"/>
  </w:style>
  <w:style w:type="paragraph" w:customStyle="1" w:styleId="913A628F02D24E60B9FE6B45660B1F2E">
    <w:name w:val="913A628F02D24E60B9FE6B45660B1F2E"/>
  </w:style>
  <w:style w:type="paragraph" w:customStyle="1" w:styleId="2861CEFC68EF4CA481A2514EAEE9532A">
    <w:name w:val="2861CEFC68EF4CA481A2514EAEE9532A"/>
  </w:style>
  <w:style w:type="paragraph" w:customStyle="1" w:styleId="09E3265569D540A587669B0150A4BBAE">
    <w:name w:val="09E3265569D540A587669B0150A4BBAE"/>
  </w:style>
  <w:style w:type="paragraph" w:customStyle="1" w:styleId="4466335C57B54A3DBD3E0442EEAAEAB2">
    <w:name w:val="4466335C57B54A3DBD3E0442EEAAEAB2"/>
  </w:style>
  <w:style w:type="paragraph" w:customStyle="1" w:styleId="65F2E9C214FE4F378E518CA4DD03CE15">
    <w:name w:val="65F2E9C214FE4F378E518CA4DD03CE15"/>
  </w:style>
  <w:style w:type="paragraph" w:customStyle="1" w:styleId="CCE20272900346629579BFA637D85185">
    <w:name w:val="CCE20272900346629579BFA637D85185"/>
  </w:style>
  <w:style w:type="paragraph" w:customStyle="1" w:styleId="285E80271F854CDA91AEB527F42D983E">
    <w:name w:val="285E80271F854CDA91AEB527F42D983E"/>
  </w:style>
  <w:style w:type="paragraph" w:customStyle="1" w:styleId="261714E26F8E41A991E0DFBA553091C2">
    <w:name w:val="261714E26F8E41A991E0DFBA553091C2"/>
  </w:style>
  <w:style w:type="paragraph" w:customStyle="1" w:styleId="37402AC7CBEF45F1B9FF5340B9305522">
    <w:name w:val="37402AC7CBEF45F1B9FF5340B9305522"/>
  </w:style>
  <w:style w:type="paragraph" w:customStyle="1" w:styleId="87F8CAF369B6447A8220ABD584461608">
    <w:name w:val="87F8CAF369B6447A8220ABD584461608"/>
  </w:style>
  <w:style w:type="paragraph" w:customStyle="1" w:styleId="1B6FA9325F1D4667A3322FDD0AC0AADA">
    <w:name w:val="1B6FA9325F1D4667A3322FDD0AC0AADA"/>
  </w:style>
  <w:style w:type="paragraph" w:customStyle="1" w:styleId="C131F5ABC0F04FAF9D0A99E9E332CB67">
    <w:name w:val="C131F5ABC0F04FAF9D0A99E9E332CB67"/>
  </w:style>
  <w:style w:type="paragraph" w:customStyle="1" w:styleId="DD834D462FA4443594D01A740C9060E5">
    <w:name w:val="DD834D462FA4443594D01A740C9060E5"/>
  </w:style>
  <w:style w:type="character" w:styleId="PlaceholderText">
    <w:name w:val="Placeholder Text"/>
    <w:basedOn w:val="DefaultParagraphFont"/>
    <w:uiPriority w:val="99"/>
    <w:semiHidden/>
    <w:rPr>
      <w:color w:val="808080"/>
    </w:rPr>
  </w:style>
  <w:style w:type="paragraph" w:customStyle="1" w:styleId="807D73D3AA1A48A09291754012E95464">
    <w:name w:val="807D73D3AA1A48A09291754012E95464"/>
  </w:style>
  <w:style w:type="paragraph" w:customStyle="1" w:styleId="4CE9BF22587E4EFAB5F0E0767EC62FC3">
    <w:name w:val="4CE9BF22587E4EFAB5F0E0767EC62FC3"/>
  </w:style>
  <w:style w:type="paragraph" w:customStyle="1" w:styleId="730C92BBEF0F4447AED69E69081A5F5E">
    <w:name w:val="730C92BBEF0F4447AED69E69081A5F5E"/>
  </w:style>
  <w:style w:type="paragraph" w:customStyle="1" w:styleId="C83C750B462D4B3C9F3338B043CE289A">
    <w:name w:val="C83C750B462D4B3C9F3338B043CE289A"/>
  </w:style>
  <w:style w:type="paragraph" w:customStyle="1" w:styleId="BEE88CC3306A4D998C8FB07D2FE34239">
    <w:name w:val="BEE88CC3306A4D998C8FB07D2FE34239"/>
  </w:style>
  <w:style w:type="paragraph" w:customStyle="1" w:styleId="D3961AB3DAB44DE79F98EFCAFF29EDDD">
    <w:name w:val="D3961AB3DAB44DE79F98EFCAFF29EDDD"/>
  </w:style>
  <w:style w:type="paragraph" w:customStyle="1" w:styleId="398260E83AD546ED838F7F56FB214451">
    <w:name w:val="398260E83AD546ED838F7F56FB214451"/>
  </w:style>
  <w:style w:type="paragraph" w:customStyle="1" w:styleId="7E12CD53595F4BD589B976DD6E52CFDD">
    <w:name w:val="7E12CD53595F4BD589B976DD6E52CFDD"/>
  </w:style>
  <w:style w:type="paragraph" w:customStyle="1" w:styleId="7D5C6478AB37428F97F1DDD996933CE0">
    <w:name w:val="7D5C6478AB37428F97F1DDD996933CE0"/>
  </w:style>
  <w:style w:type="paragraph" w:customStyle="1" w:styleId="6CFE87772A8E40F5B33D25CDC9483E8E">
    <w:name w:val="6CFE87772A8E40F5B33D25CDC9483E8E"/>
  </w:style>
  <w:style w:type="paragraph" w:customStyle="1" w:styleId="6A0868CEEFE245CBB85285BF4BA2D385">
    <w:name w:val="6A0868CEEFE245CBB85285BF4BA2D385"/>
  </w:style>
  <w:style w:type="paragraph" w:customStyle="1" w:styleId="0F9B8EFB59D0489D86AF6AFF4162D6CA">
    <w:name w:val="0F9B8EFB59D0489D86AF6AFF4162D6CA"/>
  </w:style>
  <w:style w:type="paragraph" w:customStyle="1" w:styleId="96F0DE86DD114244BAA2AFF33DDEF6A9">
    <w:name w:val="96F0DE86DD114244BAA2AFF33DDEF6A9"/>
  </w:style>
  <w:style w:type="paragraph" w:customStyle="1" w:styleId="57964884702D48DB8FE331F0241CD3AD">
    <w:name w:val="57964884702D48DB8FE331F0241CD3AD"/>
  </w:style>
  <w:style w:type="paragraph" w:customStyle="1" w:styleId="8932912EEB2E41F1AFBC1B09EA079E5B">
    <w:name w:val="8932912EEB2E41F1AFBC1B09EA079E5B"/>
  </w:style>
  <w:style w:type="paragraph" w:customStyle="1" w:styleId="EA07CBEED1944384ACDA7D4B83C4BCC6">
    <w:name w:val="EA07CBEED1944384ACDA7D4B83C4BCC6"/>
  </w:style>
  <w:style w:type="paragraph" w:customStyle="1" w:styleId="FE248294BA14431996D8D1F2DE0D33CA">
    <w:name w:val="FE248294BA14431996D8D1F2DE0D33CA"/>
  </w:style>
  <w:style w:type="paragraph" w:customStyle="1" w:styleId="DCF179423261424486BA77134971F366">
    <w:name w:val="DCF179423261424486BA77134971F366"/>
  </w:style>
  <w:style w:type="paragraph" w:customStyle="1" w:styleId="8E4E9578CD7F49C2B1D93BF23DA61F45">
    <w:name w:val="8E4E9578CD7F49C2B1D93BF23DA61F45"/>
  </w:style>
  <w:style w:type="paragraph" w:customStyle="1" w:styleId="AF59B60EF9BB43CA82C353F8532460CA">
    <w:name w:val="AF59B60EF9BB43CA82C353F8532460CA"/>
  </w:style>
  <w:style w:type="paragraph" w:customStyle="1" w:styleId="05C9647A3F0E41248AC7E2BC68293816">
    <w:name w:val="05C9647A3F0E41248AC7E2BC68293816"/>
    <w:rsid w:val="00E4014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inut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Minutes_for_organization_meeting_long_form.dotx</Template>
  <TotalTime>542</TotalTime>
  <Pages>5</Pages>
  <Words>1370</Words>
  <Characters>7813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Fir Grove Elementary School Parent-Teacher Organization</dc:subject>
  <dc:creator>Owner</dc:creator>
  <cp:keywords>February 5, 2019</cp:keywords>
  <dc:description>Amy Mestas</dc:description>
  <cp:lastModifiedBy>jen gould</cp:lastModifiedBy>
  <cp:revision>26</cp:revision>
  <cp:lastPrinted>2012-01-04T23:03:00Z</cp:lastPrinted>
  <dcterms:created xsi:type="dcterms:W3CDTF">2019-03-05T17:08:00Z</dcterms:created>
  <dcterms:modified xsi:type="dcterms:W3CDTF">2019-03-06T02:25:00Z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TC010184131033</vt:lpwstr>
  </property>
  <property fmtid="{D5CDD505-2E9C-101B-9397-08002B2CF9AE}" pid="3" name="ContentTypeId">
    <vt:lpwstr>0x010100AA3F7D94069FF64A86F7DFF56D60E3BE</vt:lpwstr>
  </property>
  <property fmtid="{D5CDD505-2E9C-101B-9397-08002B2CF9AE}" pid="4" name="InternalTags">
    <vt:lpwstr/>
  </property>
  <property fmtid="{D5CDD505-2E9C-101B-9397-08002B2CF9AE}" pid="5" name="FeatureTags">
    <vt:lpwstr/>
  </property>
  <property fmtid="{D5CDD505-2E9C-101B-9397-08002B2CF9AE}" pid="6" name="LocalizationTags">
    <vt:lpwstr/>
  </property>
  <property fmtid="{D5CDD505-2E9C-101B-9397-08002B2CF9AE}" pid="7" name="ScenarioTags">
    <vt:lpwstr/>
  </property>
  <property fmtid="{D5CDD505-2E9C-101B-9397-08002B2CF9AE}" pid="8" name="CampaignTags">
    <vt:lpwstr/>
  </property>
  <property fmtid="{D5CDD505-2E9C-101B-9397-08002B2CF9AE}" pid="9" name="LocMarketGroupTiers">
    <vt:lpwstr>,t:Tier 1,t:Tier 2,t:Tier 3,</vt:lpwstr>
  </property>
  <property fmtid="{D5CDD505-2E9C-101B-9397-08002B2CF9AE}" pid="10" name="MSIP_Label_f42aa342-8706-4288-bd11-ebb85995028c_Enabled">
    <vt:lpwstr>True</vt:lpwstr>
  </property>
  <property fmtid="{D5CDD505-2E9C-101B-9397-08002B2CF9AE}" pid="11" name="MSIP_Label_f42aa342-8706-4288-bd11-ebb85995028c_SiteId">
    <vt:lpwstr>72f988bf-86f1-41af-91ab-2d7cd011db47</vt:lpwstr>
  </property>
  <property fmtid="{D5CDD505-2E9C-101B-9397-08002B2CF9AE}" pid="12" name="MSIP_Label_f42aa342-8706-4288-bd11-ebb85995028c_Owner">
    <vt:lpwstr>v-shbahu@microsoft.com</vt:lpwstr>
  </property>
  <property fmtid="{D5CDD505-2E9C-101B-9397-08002B2CF9AE}" pid="13" name="MSIP_Label_f42aa342-8706-4288-bd11-ebb85995028c_SetDate">
    <vt:lpwstr>2018-04-11T09:03:44.2469821Z</vt:lpwstr>
  </property>
  <property fmtid="{D5CDD505-2E9C-101B-9397-08002B2CF9AE}" pid="14" name="MSIP_Label_f42aa342-8706-4288-bd11-ebb85995028c_Name">
    <vt:lpwstr>General</vt:lpwstr>
  </property>
  <property fmtid="{D5CDD505-2E9C-101B-9397-08002B2CF9AE}" pid="15" name="MSIP_Label_f42aa342-8706-4288-bd11-ebb85995028c_Application">
    <vt:lpwstr>Microsoft Azure Information Protection</vt:lpwstr>
  </property>
  <property fmtid="{D5CDD505-2E9C-101B-9397-08002B2CF9AE}" pid="16" name="MSIP_Label_f42aa342-8706-4288-bd11-ebb85995028c_Extended_MSFT_Method">
    <vt:lpwstr>Automatic</vt:lpwstr>
  </property>
  <property fmtid="{D5CDD505-2E9C-101B-9397-08002B2CF9AE}" pid="17" name="Sensitivity">
    <vt:lpwstr>General</vt:lpwstr>
  </property>
</Properties>
</file>