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alias w:val="Enter Organization/Committee Name:"/>
        <w:tag w:val="Enter Organization/Committee Name:"/>
        <w:id w:val="976303765"/>
        <w:placeholder>
          <w:docPart w:val="5DFED209509745C79202633E52B00D53"/>
        </w:placeholder>
        <w:dataBinding w:prefixMappings="xmlns:ns0='http://purl.org/dc/elements/1.1/' xmlns:ns1='http://schemas.openxmlformats.org/package/2006/metadata/core-properties' " w:xpath="/ns1:coreProperties[1]/ns0:subject[1]" w:storeItemID="{6C3C8BC8-F283-45AE-878A-BAB7291924A1}"/>
        <w:text/>
      </w:sdtPr>
      <w:sdtEndPr/>
      <w:sdtContent>
        <w:p w:rsidR="009A34F6" w:rsidRDefault="00883C09" w:rsidP="005578C9">
          <w:pPr>
            <w:pStyle w:val="Organization"/>
          </w:pPr>
          <w:r>
            <w:t>Fir Grove Elementary School Parent-Teacher</w:t>
          </w:r>
          <w:r w:rsidR="00934528">
            <w:t xml:space="preserve"> Organization</w:t>
          </w:r>
        </w:p>
      </w:sdtContent>
    </w:sdt>
    <w:p w:rsidR="00913F9D" w:rsidRPr="00883C09" w:rsidRDefault="00883C09" w:rsidP="00913F9D">
      <w:pPr>
        <w:pStyle w:val="Heading1"/>
        <w:rPr>
          <w:b/>
          <w:sz w:val="28"/>
          <w:szCs w:val="28"/>
        </w:rPr>
      </w:pPr>
      <w:r w:rsidRPr="00883C09">
        <w:rPr>
          <w:b/>
          <w:sz w:val="28"/>
          <w:szCs w:val="28"/>
        </w:rPr>
        <w:t>Meeting Minutes</w:t>
      </w:r>
    </w:p>
    <w:p w:rsidR="00913F9D" w:rsidRPr="00913F9D" w:rsidRDefault="007520AE" w:rsidP="00913F9D">
      <w:pPr>
        <w:pStyle w:val="Heading1"/>
      </w:pPr>
      <w:sdt>
        <w:sdtPr>
          <w:alias w:val="Enter date:"/>
          <w:tag w:val="Enter date:"/>
          <w:id w:val="-1605562503"/>
          <w:placeholder>
            <w:docPart w:val="B899B6205F9B4603BB1461423DBBB702"/>
          </w:placeholder>
          <w:dataBinding w:prefixMappings="xmlns:ns0='http://purl.org/dc/elements/1.1/' xmlns:ns1='http://schemas.openxmlformats.org/package/2006/metadata/core-properties' " w:xpath="/ns1:coreProperties[1]/ns1:keywords[1]" w:storeItemID="{6C3C8BC8-F283-45AE-878A-BAB7291924A1}"/>
          <w:text/>
        </w:sdtPr>
        <w:sdtEndPr/>
        <w:sdtContent>
          <w:r w:rsidR="004F1F48">
            <w:t>October 2</w:t>
          </w:r>
          <w:r w:rsidR="00DA581A">
            <w:t>, 2018</w:t>
          </w:r>
        </w:sdtContent>
      </w:sdt>
    </w:p>
    <w:p w:rsidR="009A34F6" w:rsidRPr="00E824F4" w:rsidRDefault="007520AE" w:rsidP="0012244C">
      <w:pPr>
        <w:pStyle w:val="Heading2"/>
      </w:pPr>
      <w:sdt>
        <w:sdtPr>
          <w:alias w:val="Opening:"/>
          <w:tag w:val="Opening:"/>
          <w:id w:val="372353325"/>
          <w:placeholder>
            <w:docPart w:val="1F7FEA9413C24D648F886441991CA5F3"/>
          </w:placeholder>
          <w:temporary/>
          <w:showingPlcHdr/>
        </w:sdtPr>
        <w:sdtEndPr/>
        <w:sdtContent>
          <w:r w:rsidR="00C91D7E" w:rsidRPr="0012244C">
            <w:t>Opening</w:t>
          </w:r>
        </w:sdtContent>
      </w:sdt>
    </w:p>
    <w:p w:rsidR="009A34F6" w:rsidRDefault="007520AE" w:rsidP="00EF0387">
      <w:sdt>
        <w:sdtPr>
          <w:alias w:val="Enter description:"/>
          <w:tag w:val="Enter description:"/>
          <w:id w:val="-452166665"/>
          <w:placeholder>
            <w:docPart w:val="393B35F61A534B16A72DC8DF4A234AA9"/>
          </w:placeholder>
          <w:temporary/>
          <w:showingPlcHdr/>
        </w:sdtPr>
        <w:sdtEndPr/>
        <w:sdtContent>
          <w:r w:rsidR="00017927">
            <w:t>The regular meeting of the</w:t>
          </w:r>
        </w:sdtContent>
      </w:sdt>
      <w:r w:rsidR="00C91D7E">
        <w:t xml:space="preserve"> </w:t>
      </w:r>
      <w:sdt>
        <w:sdtPr>
          <w:alias w:val="Organization/Committee Name:"/>
          <w:tag w:val="Organization/Committee Name:"/>
          <w:id w:val="976303776"/>
          <w:placeholder>
            <w:docPart w:val="5298EC52CB44463980FA1F824499FE58"/>
          </w:placeholder>
          <w:dataBinding w:prefixMappings="xmlns:ns0='http://purl.org/dc/elements/1.1/' xmlns:ns1='http://schemas.openxmlformats.org/package/2006/metadata/core-properties' " w:xpath="/ns1:coreProperties[1]/ns0:subject[1]" w:storeItemID="{6C3C8BC8-F283-45AE-878A-BAB7291924A1}"/>
          <w:text/>
        </w:sdtPr>
        <w:sdtEndPr/>
        <w:sdtContent>
          <w:r w:rsidR="00934528">
            <w:t>Fir Grove Elementary School Parent-Teacher Organization</w:t>
          </w:r>
        </w:sdtContent>
      </w:sdt>
      <w:r w:rsidR="009A34F6">
        <w:t xml:space="preserve"> </w:t>
      </w:r>
      <w:sdt>
        <w:sdtPr>
          <w:alias w:val="Enter description:"/>
          <w:tag w:val="Enter description:"/>
          <w:id w:val="1394999032"/>
          <w:placeholder>
            <w:docPart w:val="93E7788CF9324A54BF94A989B771AF23"/>
          </w:placeholder>
          <w:temporary/>
          <w:showingPlcHdr/>
        </w:sdtPr>
        <w:sdtEndPr/>
        <w:sdtContent>
          <w:r w:rsidR="00C91D7E">
            <w:t>was called to order at</w:t>
          </w:r>
        </w:sdtContent>
      </w:sdt>
      <w:r w:rsidR="00C91D7E">
        <w:t xml:space="preserve"> </w:t>
      </w:r>
      <w:r w:rsidR="00DA581A">
        <w:t>7:00</w:t>
      </w:r>
      <w:r w:rsidR="00883C09">
        <w:t xml:space="preserve"> p.m. in Beaverton, Oregon</w:t>
      </w:r>
      <w:r w:rsidR="009A34F6">
        <w:t xml:space="preserve"> </w:t>
      </w:r>
      <w:sdt>
        <w:sdtPr>
          <w:alias w:val="Enter description:"/>
          <w:tag w:val="Enter description:"/>
          <w:id w:val="1180079533"/>
          <w:placeholder>
            <w:docPart w:val="913A628F02D24E60B9FE6B45660B1F2E"/>
          </w:placeholder>
          <w:temporary/>
          <w:showingPlcHdr/>
        </w:sdtPr>
        <w:sdtEndPr/>
        <w:sdtContent>
          <w:r w:rsidR="00017927">
            <w:t>on</w:t>
          </w:r>
        </w:sdtContent>
      </w:sdt>
      <w:r w:rsidR="009A34F6">
        <w:t xml:space="preserve"> </w:t>
      </w:r>
      <w:sdt>
        <w:sdtPr>
          <w:alias w:val="Date:"/>
          <w:tag w:val="Date:"/>
          <w:id w:val="-1963645359"/>
          <w:placeholder>
            <w:docPart w:val="2861CEFC68EF4CA481A2514EAEE9532A"/>
          </w:placeholder>
          <w:dataBinding w:prefixMappings="xmlns:ns0='http://purl.org/dc/elements/1.1/' xmlns:ns1='http://schemas.openxmlformats.org/package/2006/metadata/core-properties' " w:xpath="/ns1:coreProperties[1]/ns1:keywords[1]" w:storeItemID="{6C3C8BC8-F283-45AE-878A-BAB7291924A1}"/>
          <w:text/>
        </w:sdtPr>
        <w:sdtEndPr/>
        <w:sdtContent>
          <w:r w:rsidR="004F1F48">
            <w:t>October 2, 2018</w:t>
          </w:r>
        </w:sdtContent>
      </w:sdt>
      <w:r w:rsidR="009A34F6">
        <w:t xml:space="preserve"> </w:t>
      </w:r>
      <w:sdt>
        <w:sdtPr>
          <w:alias w:val="Enter description:"/>
          <w:tag w:val="Enter description:"/>
          <w:id w:val="54975906"/>
          <w:placeholder>
            <w:docPart w:val="65F2E9C214FE4F378E518CA4DD03CE15"/>
          </w:placeholder>
          <w:temporary/>
          <w:showingPlcHdr/>
        </w:sdtPr>
        <w:sdtEndPr/>
        <w:sdtContent>
          <w:r w:rsidR="00C91D7E">
            <w:t>by</w:t>
          </w:r>
        </w:sdtContent>
      </w:sdt>
      <w:r w:rsidR="00C91D7E">
        <w:t xml:space="preserve"> </w:t>
      </w:r>
      <w:sdt>
        <w:sdtPr>
          <w:alias w:val="Enter Facilitator Name:"/>
          <w:tag w:val="Enter Facilitator Name:"/>
          <w:id w:val="976303832"/>
          <w:placeholder>
            <w:docPart w:val="CCE20272900346629579BFA637D85185"/>
          </w:placeholder>
          <w:dataBinding w:prefixMappings="xmlns:ns0='http://purl.org/dc/elements/1.1/' xmlns:ns1='http://schemas.openxmlformats.org/package/2006/metadata/core-properties' " w:xpath="/ns1:coreProperties[1]/ns0:description[1]" w:storeItemID="{6C3C8BC8-F283-45AE-878A-BAB7291924A1}"/>
          <w:text/>
        </w:sdtPr>
        <w:sdtEndPr/>
        <w:sdtContent>
          <w:r w:rsidR="00883C09">
            <w:t>Amy Mestas</w:t>
          </w:r>
        </w:sdtContent>
      </w:sdt>
      <w:r w:rsidR="009A34F6">
        <w:t>.</w:t>
      </w:r>
    </w:p>
    <w:p w:rsidR="009A34F6" w:rsidRDefault="007520AE" w:rsidP="005578C9">
      <w:pPr>
        <w:pStyle w:val="Heading2"/>
      </w:pPr>
      <w:sdt>
        <w:sdtPr>
          <w:alias w:val="Present:"/>
          <w:tag w:val="Present:"/>
          <w:id w:val="1371722459"/>
          <w:placeholder>
            <w:docPart w:val="285E80271F854CDA91AEB527F42D983E"/>
          </w:placeholder>
          <w:temporary/>
          <w:showingPlcHdr/>
        </w:sdtPr>
        <w:sdtEndPr/>
        <w:sdtContent>
          <w:r w:rsidR="00C91D7E">
            <w:t>Present</w:t>
          </w:r>
        </w:sdtContent>
      </w:sdt>
    </w:p>
    <w:p w:rsidR="009A34F6" w:rsidRDefault="004F1F48" w:rsidP="005578C9">
      <w:r>
        <w:t>Erin Miles,</w:t>
      </w:r>
      <w:r w:rsidR="00DA581A">
        <w:t xml:space="preserve"> </w:t>
      </w:r>
      <w:r w:rsidR="00883C09">
        <w:t xml:space="preserve">Amy Mestas, </w:t>
      </w:r>
      <w:proofErr w:type="spellStart"/>
      <w:r w:rsidR="00883C09">
        <w:t>Minta</w:t>
      </w:r>
      <w:proofErr w:type="spellEnd"/>
      <w:r w:rsidR="00883C09">
        <w:t xml:space="preserve"> Johnson, Elizabeth </w:t>
      </w:r>
      <w:proofErr w:type="spellStart"/>
      <w:r w:rsidR="00883C09">
        <w:t>Ranweiler</w:t>
      </w:r>
      <w:proofErr w:type="spellEnd"/>
      <w:r w:rsidR="00883C09">
        <w:t xml:space="preserve">, Kristina </w:t>
      </w:r>
      <w:proofErr w:type="spellStart"/>
      <w:r w:rsidR="00883C09">
        <w:t>Hiersche</w:t>
      </w:r>
      <w:proofErr w:type="spellEnd"/>
      <w:r w:rsidR="00883C09">
        <w:t>, Jackie Herron, Jennifer Gould</w:t>
      </w:r>
      <w:r w:rsidR="00DA581A">
        <w:t xml:space="preserve">, Lyndsay Roller, Emily </w:t>
      </w:r>
      <w:proofErr w:type="spellStart"/>
      <w:r w:rsidR="00DA581A">
        <w:t>Malmstrom</w:t>
      </w:r>
      <w:proofErr w:type="spellEnd"/>
      <w:r w:rsidR="00DA581A">
        <w:t xml:space="preserve">, </w:t>
      </w:r>
      <w:r w:rsidR="00082E3B">
        <w:t xml:space="preserve">Ken Ward, Tamara Ward, Jill Thornton, Sarah </w:t>
      </w:r>
      <w:proofErr w:type="spellStart"/>
      <w:r w:rsidR="00082E3B">
        <w:t>Grieb</w:t>
      </w:r>
      <w:proofErr w:type="spellEnd"/>
      <w:r w:rsidR="00082E3B">
        <w:t xml:space="preserve">, Sarah Hinton, </w:t>
      </w:r>
      <w:r w:rsidR="00313704">
        <w:t xml:space="preserve">Catherine </w:t>
      </w:r>
      <w:proofErr w:type="spellStart"/>
      <w:r w:rsidR="00313704">
        <w:t>Ru</w:t>
      </w:r>
      <w:r w:rsidR="00082E3B">
        <w:t>nd</w:t>
      </w:r>
      <w:proofErr w:type="spellEnd"/>
      <w:r w:rsidR="00082E3B">
        <w:t xml:space="preserve">, </w:t>
      </w:r>
      <w:r>
        <w:t xml:space="preserve">Kevin Howland, Stacey </w:t>
      </w:r>
      <w:bookmarkStart w:id="0" w:name="_GoBack"/>
      <w:bookmarkEnd w:id="0"/>
      <w:r>
        <w:t>Howland, Valerie Wallace,</w:t>
      </w:r>
      <w:r w:rsidR="00993AF1">
        <w:t xml:space="preserve"> John Valley,</w:t>
      </w:r>
      <w:r>
        <w:t xml:space="preserve"> and Jenny </w:t>
      </w:r>
      <w:proofErr w:type="spellStart"/>
      <w:r>
        <w:t>Schlanser</w:t>
      </w:r>
      <w:proofErr w:type="spellEnd"/>
      <w:r w:rsidR="00082E3B">
        <w:t>.</w:t>
      </w:r>
    </w:p>
    <w:p w:rsidR="009A34F6" w:rsidRPr="005578C9" w:rsidRDefault="007520AE" w:rsidP="000534FF">
      <w:pPr>
        <w:pStyle w:val="Heading2"/>
      </w:pPr>
      <w:sdt>
        <w:sdtPr>
          <w:alias w:val="Approval of Agenda:"/>
          <w:tag w:val="Approval of Agenda:"/>
          <w:id w:val="-741172356"/>
          <w:placeholder>
            <w:docPart w:val="37402AC7CBEF45F1B9FF5340B9305522"/>
          </w:placeholder>
          <w:temporary/>
          <w:showingPlcHdr/>
        </w:sdtPr>
        <w:sdtEndPr/>
        <w:sdtContent>
          <w:r w:rsidR="00C91D7E">
            <w:t>Approval of Agenda</w:t>
          </w:r>
        </w:sdtContent>
      </w:sdt>
    </w:p>
    <w:sdt>
      <w:sdtPr>
        <w:alias w:val="Enter approval of agenda:"/>
        <w:tag w:val="Enter approval of agenda:"/>
        <w:id w:val="976304133"/>
        <w:placeholder>
          <w:docPart w:val="87F8CAF369B6447A8220ABD584461608"/>
        </w:placeholder>
        <w:temporary/>
        <w:showingPlcHdr/>
      </w:sdtPr>
      <w:sdtEndPr/>
      <w:sdtContent>
        <w:p w:rsidR="009A34F6" w:rsidRDefault="000534FF" w:rsidP="00E824F4">
          <w:r>
            <w:t>The agenda was unanimously approved as distributed.</w:t>
          </w:r>
        </w:p>
      </w:sdtContent>
    </w:sdt>
    <w:p w:rsidR="009A34F6" w:rsidRDefault="007520AE" w:rsidP="000534FF">
      <w:pPr>
        <w:pStyle w:val="Heading2"/>
      </w:pPr>
      <w:sdt>
        <w:sdtPr>
          <w:alias w:val="Approval of Minutes:"/>
          <w:tag w:val="Approval of Minutes:"/>
          <w:id w:val="1513487595"/>
          <w:placeholder>
            <w:docPart w:val="1B6FA9325F1D4667A3322FDD0AC0AADA"/>
          </w:placeholder>
          <w:temporary/>
          <w:showingPlcHdr/>
        </w:sdtPr>
        <w:sdtEndPr/>
        <w:sdtContent>
          <w:r w:rsidR="00C91D7E">
            <w:t>Approval of Minutes</w:t>
          </w:r>
        </w:sdtContent>
      </w:sdt>
    </w:p>
    <w:p w:rsidR="009A34F6" w:rsidRDefault="007C6B8E">
      <w:r>
        <w:t xml:space="preserve">The minutes of the previous meeting were </w:t>
      </w:r>
      <w:r w:rsidR="00993AF1">
        <w:t xml:space="preserve">unanimously approved as </w:t>
      </w:r>
      <w:r w:rsidR="00AF091C">
        <w:t>corrected</w:t>
      </w:r>
      <w:r>
        <w:t>.</w:t>
      </w:r>
    </w:p>
    <w:p w:rsidR="009A34F6" w:rsidRDefault="007520AE" w:rsidP="000534FF">
      <w:pPr>
        <w:pStyle w:val="Heading2"/>
      </w:pPr>
      <w:sdt>
        <w:sdtPr>
          <w:alias w:val="Open Issues:"/>
          <w:tag w:val="Open Issues:"/>
          <w:id w:val="878744011"/>
          <w:placeholder>
            <w:docPart w:val="DD834D462FA4443594D01A740C9060E5"/>
          </w:placeholder>
          <w:temporary/>
          <w:showingPlcHdr/>
        </w:sdtPr>
        <w:sdtEndPr/>
        <w:sdtContent>
          <w:r w:rsidR="00C91D7E">
            <w:t>Open Issues</w:t>
          </w:r>
        </w:sdtContent>
      </w:sdt>
    </w:p>
    <w:p w:rsidR="009A34F6" w:rsidRDefault="007C6B8E">
      <w:r>
        <w:t>Principal Update</w:t>
      </w:r>
      <w:r w:rsidR="00D5316A">
        <w:t xml:space="preserve"> (Erin Miles)</w:t>
      </w:r>
      <w:r>
        <w:t>:</w:t>
      </w:r>
    </w:p>
    <w:p w:rsidR="00D4118C" w:rsidRDefault="00777874" w:rsidP="007C6B8E">
      <w:pPr>
        <w:pStyle w:val="ListParagraph"/>
        <w:numPr>
          <w:ilvl w:val="0"/>
          <w:numId w:val="17"/>
        </w:numPr>
      </w:pPr>
      <w:r>
        <w:t>Mrs. Summers will be out most of this semester for medical issues.  Ms. Carpenter will be her long-term substitute.</w:t>
      </w:r>
    </w:p>
    <w:p w:rsidR="00777874" w:rsidRDefault="00777874" w:rsidP="007C6B8E">
      <w:pPr>
        <w:pStyle w:val="ListParagraph"/>
        <w:numPr>
          <w:ilvl w:val="0"/>
          <w:numId w:val="17"/>
        </w:numPr>
      </w:pPr>
      <w:r>
        <w:t>Library night was a success.  We used Title I money to fund it.</w:t>
      </w:r>
    </w:p>
    <w:p w:rsidR="00777874" w:rsidRDefault="00777874" w:rsidP="007C6B8E">
      <w:pPr>
        <w:pStyle w:val="ListParagraph"/>
        <w:numPr>
          <w:ilvl w:val="0"/>
          <w:numId w:val="17"/>
        </w:numPr>
      </w:pPr>
      <w:r>
        <w:t>The health curriculum will include sexual abuse prevention instruction for all students in accord with Erin’s Law.  Four lessons are given throughout the year.  Classroom teachers will be supported by Mo Carle.</w:t>
      </w:r>
    </w:p>
    <w:p w:rsidR="00777874" w:rsidRDefault="00777874" w:rsidP="007C6B8E">
      <w:pPr>
        <w:pStyle w:val="ListParagraph"/>
        <w:numPr>
          <w:ilvl w:val="0"/>
          <w:numId w:val="17"/>
        </w:numPr>
      </w:pPr>
      <w:r>
        <w:t>Building updates: K-1 classrooms got new windows and all rooms are getting overhead projectors.</w:t>
      </w:r>
    </w:p>
    <w:p w:rsidR="00777874" w:rsidRDefault="00777874" w:rsidP="007C6B8E">
      <w:pPr>
        <w:pStyle w:val="ListParagraph"/>
        <w:numPr>
          <w:ilvl w:val="0"/>
          <w:numId w:val="17"/>
        </w:numPr>
      </w:pPr>
      <w:r>
        <w:t>A new library mural is being planned.  The community will be given a chance to give input.</w:t>
      </w:r>
    </w:p>
    <w:p w:rsidR="00777874" w:rsidRDefault="00777874" w:rsidP="007C6B8E">
      <w:pPr>
        <w:pStyle w:val="ListParagraph"/>
        <w:numPr>
          <w:ilvl w:val="0"/>
          <w:numId w:val="17"/>
        </w:numPr>
      </w:pPr>
      <w:r>
        <w:t>The parent/principal chat will be moved to October 26.</w:t>
      </w:r>
    </w:p>
    <w:p w:rsidR="00777874" w:rsidRDefault="00777874" w:rsidP="007C6B8E">
      <w:pPr>
        <w:pStyle w:val="ListParagraph"/>
        <w:numPr>
          <w:ilvl w:val="0"/>
          <w:numId w:val="17"/>
        </w:numPr>
      </w:pPr>
      <w:r>
        <w:t xml:space="preserve">Fall parties are planned for October 31. </w:t>
      </w:r>
    </w:p>
    <w:p w:rsidR="00D4118C" w:rsidRDefault="00D4118C" w:rsidP="00D4118C">
      <w:r>
        <w:t>Volunteer Update (</w:t>
      </w:r>
      <w:proofErr w:type="spellStart"/>
      <w:r>
        <w:t>Minta</w:t>
      </w:r>
      <w:proofErr w:type="spellEnd"/>
      <w:r>
        <w:t xml:space="preserve"> Johnson)</w:t>
      </w:r>
      <w:r w:rsidR="00D5316A">
        <w:t>:</w:t>
      </w:r>
    </w:p>
    <w:p w:rsidR="0055687A" w:rsidRDefault="0093584A" w:rsidP="00D4118C">
      <w:pPr>
        <w:pStyle w:val="ListParagraph"/>
        <w:numPr>
          <w:ilvl w:val="0"/>
          <w:numId w:val="18"/>
        </w:numPr>
      </w:pPr>
      <w:r>
        <w:t>Volunteers gave 746 hours in September and 82 people volunteered.</w:t>
      </w:r>
    </w:p>
    <w:p w:rsidR="0093584A" w:rsidRDefault="0093584A" w:rsidP="00D4118C">
      <w:pPr>
        <w:pStyle w:val="ListParagraph"/>
        <w:numPr>
          <w:ilvl w:val="0"/>
          <w:numId w:val="18"/>
        </w:numPr>
      </w:pPr>
      <w:r>
        <w:lastRenderedPageBreak/>
        <w:t>Volunteers are needed for staff treats on the first Friday of every month.</w:t>
      </w:r>
    </w:p>
    <w:p w:rsidR="0093584A" w:rsidRDefault="00C4467C" w:rsidP="00C4467C">
      <w:pPr>
        <w:pStyle w:val="ListParagraph"/>
        <w:numPr>
          <w:ilvl w:val="0"/>
          <w:numId w:val="18"/>
        </w:numPr>
      </w:pPr>
      <w:r>
        <w:t>The Fun R</w:t>
      </w:r>
      <w:r w:rsidR="0093584A">
        <w:t>un is on October 12.  We need as many volunteers as possible.  A preparation meeting will be held in the library on October 8.</w:t>
      </w:r>
    </w:p>
    <w:p w:rsidR="0093584A" w:rsidRDefault="0093584A" w:rsidP="00D4118C">
      <w:pPr>
        <w:pStyle w:val="ListParagraph"/>
        <w:numPr>
          <w:ilvl w:val="0"/>
          <w:numId w:val="18"/>
        </w:numPr>
      </w:pPr>
      <w:r>
        <w:t>The book fair is coming up during conference week (October 15-18) and more volunteers are needed.</w:t>
      </w:r>
    </w:p>
    <w:p w:rsidR="0093584A" w:rsidRDefault="0093584A" w:rsidP="00D4118C">
      <w:pPr>
        <w:pStyle w:val="ListParagraph"/>
        <w:numPr>
          <w:ilvl w:val="0"/>
          <w:numId w:val="18"/>
        </w:numPr>
      </w:pPr>
      <w:r>
        <w:t>The school is participating in the Big Apple Crunch on October 22.  We need to wash 500 apples (one for each student).</w:t>
      </w:r>
    </w:p>
    <w:p w:rsidR="0093584A" w:rsidRDefault="0093584A" w:rsidP="00D4118C">
      <w:pPr>
        <w:pStyle w:val="ListParagraph"/>
        <w:numPr>
          <w:ilvl w:val="0"/>
          <w:numId w:val="18"/>
        </w:numPr>
      </w:pPr>
      <w:r>
        <w:t>Donuts with Your Grownup</w:t>
      </w:r>
      <w:r w:rsidR="00C4467C">
        <w:t xml:space="preserve"> is on November 15.  Lyndsay Roller is the coordinator.</w:t>
      </w:r>
    </w:p>
    <w:p w:rsidR="0055687A" w:rsidRDefault="00D5316A" w:rsidP="0055687A">
      <w:r>
        <w:t>Fundraising Update</w:t>
      </w:r>
      <w:r w:rsidR="0055687A">
        <w:t xml:space="preserve"> </w:t>
      </w:r>
      <w:r>
        <w:t>(</w:t>
      </w:r>
      <w:r w:rsidR="0055687A">
        <w:t xml:space="preserve">Elizabeth </w:t>
      </w:r>
      <w:proofErr w:type="spellStart"/>
      <w:r w:rsidR="0055687A">
        <w:t>Ranweiler</w:t>
      </w:r>
      <w:proofErr w:type="spellEnd"/>
      <w:r>
        <w:t>):</w:t>
      </w:r>
    </w:p>
    <w:p w:rsidR="0055687A" w:rsidRDefault="00C4467C" w:rsidP="0055687A">
      <w:pPr>
        <w:pStyle w:val="ListParagraph"/>
        <w:numPr>
          <w:ilvl w:val="0"/>
          <w:numId w:val="19"/>
        </w:numPr>
      </w:pPr>
      <w:r>
        <w:t>The Fun Run is the headline—students should have received their pledge envelopes.  Don’t bring them back to school on the day of the Fun Run.</w:t>
      </w:r>
    </w:p>
    <w:p w:rsidR="00C4467C" w:rsidRDefault="00C4467C" w:rsidP="0055687A">
      <w:pPr>
        <w:pStyle w:val="ListParagraph"/>
        <w:numPr>
          <w:ilvl w:val="0"/>
          <w:numId w:val="19"/>
        </w:numPr>
      </w:pPr>
      <w:r>
        <w:t>We’ve raised $600 so far from Bottle Drop.  Bags are available at every PTO meeting and at the front office.</w:t>
      </w:r>
    </w:p>
    <w:p w:rsidR="00C4467C" w:rsidRDefault="00C4467C" w:rsidP="0055687A">
      <w:pPr>
        <w:pStyle w:val="ListParagraph"/>
        <w:numPr>
          <w:ilvl w:val="0"/>
          <w:numId w:val="19"/>
        </w:numPr>
      </w:pPr>
      <w:r>
        <w:t>Tamara Ward is running the Box Tops for Education program this year.  A Box Tops challenge will end on October 26.</w:t>
      </w:r>
    </w:p>
    <w:p w:rsidR="0055687A" w:rsidRDefault="00D5316A" w:rsidP="0055687A">
      <w:r>
        <w:t>Budget Update</w:t>
      </w:r>
      <w:r w:rsidR="0055687A">
        <w:t xml:space="preserve"> </w:t>
      </w:r>
      <w:r>
        <w:t>(</w:t>
      </w:r>
      <w:r w:rsidR="0055687A">
        <w:t xml:space="preserve">Kristina </w:t>
      </w:r>
      <w:proofErr w:type="spellStart"/>
      <w:r w:rsidR="0055687A">
        <w:t>Hiersche</w:t>
      </w:r>
      <w:proofErr w:type="spellEnd"/>
      <w:r>
        <w:t>):</w:t>
      </w:r>
    </w:p>
    <w:p w:rsidR="004D0AB0" w:rsidRDefault="00C4467C" w:rsidP="0055687A">
      <w:pPr>
        <w:pStyle w:val="ListParagraph"/>
        <w:numPr>
          <w:ilvl w:val="0"/>
          <w:numId w:val="20"/>
        </w:numPr>
      </w:pPr>
      <w:r>
        <w:t>The PTO has prepaid for all assemblies per a new district policy.</w:t>
      </w:r>
    </w:p>
    <w:p w:rsidR="00C4467C" w:rsidRDefault="00C4467C" w:rsidP="0055687A">
      <w:pPr>
        <w:pStyle w:val="ListParagraph"/>
        <w:numPr>
          <w:ilvl w:val="0"/>
          <w:numId w:val="20"/>
        </w:numPr>
      </w:pPr>
      <w:r>
        <w:t>Oregon Battle of the Books funds will be spent soon when the program kicks off.</w:t>
      </w:r>
    </w:p>
    <w:p w:rsidR="00C4467C" w:rsidRDefault="00C4467C" w:rsidP="0055687A">
      <w:pPr>
        <w:pStyle w:val="ListParagraph"/>
        <w:numPr>
          <w:ilvl w:val="0"/>
          <w:numId w:val="20"/>
        </w:numPr>
      </w:pPr>
      <w:r>
        <w:t>The Boy Scouts funds have been distributed.  They are a pass-through and have no budget impact.</w:t>
      </w:r>
    </w:p>
    <w:p w:rsidR="002A458C" w:rsidRDefault="00C4467C" w:rsidP="002A458C">
      <w:r>
        <w:t xml:space="preserve">Approval of Fun Run Expense (Kristina </w:t>
      </w:r>
      <w:proofErr w:type="spellStart"/>
      <w:r>
        <w:t>Hiersche</w:t>
      </w:r>
      <w:proofErr w:type="spellEnd"/>
      <w:r w:rsidR="002A458C">
        <w:t>):</w:t>
      </w:r>
    </w:p>
    <w:p w:rsidR="00304070" w:rsidRDefault="00C4467C" w:rsidP="00C4467C">
      <w:pPr>
        <w:pStyle w:val="ListParagraph"/>
        <w:numPr>
          <w:ilvl w:val="0"/>
          <w:numId w:val="21"/>
        </w:numPr>
      </w:pPr>
      <w:r>
        <w:t xml:space="preserve">Our new online fundraising platform, </w:t>
      </w:r>
      <w:proofErr w:type="spellStart"/>
      <w:r>
        <w:t>PledgeStar</w:t>
      </w:r>
      <w:proofErr w:type="spellEnd"/>
      <w:r>
        <w:t>, charges a 7% fee for online pledges, up to a max of $995.  A vote to approve the expense up to $995 will be taken at the November meeting.</w:t>
      </w:r>
    </w:p>
    <w:p w:rsidR="00304070" w:rsidRDefault="00C4467C" w:rsidP="00304070">
      <w:r>
        <w:t>Fifth-Grade Sendoff</w:t>
      </w:r>
      <w:r w:rsidR="00304070">
        <w:t xml:space="preserve"> (Jen Gould):</w:t>
      </w:r>
    </w:p>
    <w:p w:rsidR="009362F7" w:rsidRDefault="00C4467C" w:rsidP="009362F7">
      <w:pPr>
        <w:pStyle w:val="ListParagraph"/>
        <w:numPr>
          <w:ilvl w:val="0"/>
          <w:numId w:val="22"/>
        </w:numPr>
      </w:pPr>
      <w:r>
        <w:t xml:space="preserve">The Fifth-Grade Sendoff committee has scheduled two fundraisers—A McDonald’s </w:t>
      </w:r>
      <w:proofErr w:type="spellStart"/>
      <w:r>
        <w:t>McTeacher</w:t>
      </w:r>
      <w:proofErr w:type="spellEnd"/>
      <w:r>
        <w:t xml:space="preserve"> Night and a </w:t>
      </w:r>
      <w:proofErr w:type="spellStart"/>
      <w:r>
        <w:t>McMenimen’s</w:t>
      </w:r>
      <w:proofErr w:type="spellEnd"/>
      <w:r>
        <w:t xml:space="preserve"> night</w:t>
      </w:r>
      <w:r w:rsidR="00304070">
        <w:t>.</w:t>
      </w:r>
    </w:p>
    <w:p w:rsidR="009362F7" w:rsidRDefault="009362F7" w:rsidP="009362F7"/>
    <w:p w:rsidR="009362F7" w:rsidRDefault="009362F7" w:rsidP="009362F7"/>
    <w:p w:rsidR="009362F7" w:rsidRPr="00A32DE9" w:rsidRDefault="009362F7" w:rsidP="009362F7"/>
    <w:p w:rsidR="009A34F6" w:rsidRDefault="007520AE" w:rsidP="000534FF">
      <w:pPr>
        <w:pStyle w:val="Heading2"/>
      </w:pPr>
      <w:sdt>
        <w:sdtPr>
          <w:alias w:val="New Business:"/>
          <w:tag w:val="New Business:"/>
          <w:id w:val="472188583"/>
          <w:placeholder>
            <w:docPart w:val="4CE9BF22587E4EFAB5F0E0767EC62FC3"/>
          </w:placeholder>
          <w:temporary/>
          <w:showingPlcHdr/>
        </w:sdtPr>
        <w:sdtEndPr/>
        <w:sdtContent>
          <w:r w:rsidR="00C91D7E">
            <w:t>New Business</w:t>
          </w:r>
        </w:sdtContent>
      </w:sdt>
    </w:p>
    <w:p w:rsidR="009A34F6" w:rsidRDefault="00C4467C" w:rsidP="00C4467C">
      <w:pPr>
        <w:tabs>
          <w:tab w:val="center" w:pos="4320"/>
        </w:tabs>
      </w:pPr>
      <w:r>
        <w:t>Book Fair (Stacey Howland</w:t>
      </w:r>
      <w:r w:rsidR="0089233D">
        <w:t>)</w:t>
      </w:r>
      <w:r w:rsidR="00883C09">
        <w:t>:</w:t>
      </w:r>
      <w:r>
        <w:tab/>
      </w:r>
    </w:p>
    <w:p w:rsidR="00B80600" w:rsidRDefault="00C4467C" w:rsidP="00883C09">
      <w:pPr>
        <w:pStyle w:val="ListParagraph"/>
        <w:numPr>
          <w:ilvl w:val="0"/>
          <w:numId w:val="12"/>
        </w:numPr>
      </w:pPr>
      <w:r>
        <w:t>The Book Fair is coming up on October 15-18.  In past years the second book fair, in the spring, has been a 2-for-1 sale and little money was raised.  This year we will hold both Book Fairs as for-profit sales.</w:t>
      </w:r>
    </w:p>
    <w:p w:rsidR="007162F4" w:rsidRDefault="007162F4" w:rsidP="000534FF">
      <w:pPr>
        <w:pStyle w:val="Heading2"/>
        <w:rPr>
          <w:b w:val="0"/>
        </w:rPr>
      </w:pPr>
      <w:r>
        <w:t>Presentation by Oregon College Savings Plan</w:t>
      </w:r>
      <w:r>
        <w:rPr>
          <w:b w:val="0"/>
        </w:rPr>
        <w:t xml:space="preserve"> (John Valley)</w:t>
      </w:r>
    </w:p>
    <w:p w:rsidR="007162F4" w:rsidRDefault="007162F4" w:rsidP="000534FF">
      <w:pPr>
        <w:pStyle w:val="ListParagraph"/>
        <w:numPr>
          <w:ilvl w:val="0"/>
          <w:numId w:val="12"/>
        </w:numPr>
      </w:pPr>
      <w:r>
        <w:t>John Valley of the Oregon College Savings Plan gave a presentation on the plan.  His PowerPoint is on the PTO Website.</w:t>
      </w:r>
    </w:p>
    <w:p w:rsidR="009A34F6" w:rsidRDefault="007520AE" w:rsidP="000534FF">
      <w:pPr>
        <w:pStyle w:val="Heading2"/>
      </w:pPr>
      <w:sdt>
        <w:sdtPr>
          <w:alias w:val="Agenda for Next Meeting:"/>
          <w:tag w:val="Agenda for Next Meeting:"/>
          <w:id w:val="1971091194"/>
          <w:placeholder>
            <w:docPart w:val="C83C750B462D4B3C9F3338B043CE289A"/>
          </w:placeholder>
          <w:temporary/>
          <w:showingPlcHdr/>
        </w:sdtPr>
        <w:sdtEndPr/>
        <w:sdtContent>
          <w:r w:rsidR="00C91D7E">
            <w:t>Agenda for Next Meeting</w:t>
          </w:r>
        </w:sdtContent>
      </w:sdt>
    </w:p>
    <w:p w:rsidR="00D5316A" w:rsidRDefault="00D5316A" w:rsidP="00B80600">
      <w:pPr>
        <w:pStyle w:val="ListParagraph"/>
        <w:numPr>
          <w:ilvl w:val="0"/>
          <w:numId w:val="16"/>
        </w:numPr>
      </w:pPr>
      <w:r>
        <w:t>Approval of Minutes and Agenda: Jen Gould</w:t>
      </w:r>
    </w:p>
    <w:p w:rsidR="00DB2569" w:rsidRDefault="00DB2569" w:rsidP="00B80600">
      <w:pPr>
        <w:pStyle w:val="ListParagraph"/>
        <w:numPr>
          <w:ilvl w:val="0"/>
          <w:numId w:val="16"/>
        </w:numPr>
      </w:pPr>
      <w:r>
        <w:t>Principal Update: Erin Miles</w:t>
      </w:r>
    </w:p>
    <w:p w:rsidR="00DB2569" w:rsidRDefault="00DB2569" w:rsidP="00B80600">
      <w:pPr>
        <w:pStyle w:val="ListParagraph"/>
        <w:numPr>
          <w:ilvl w:val="0"/>
          <w:numId w:val="16"/>
        </w:numPr>
      </w:pPr>
      <w:r>
        <w:t xml:space="preserve">Volunteer Update: </w:t>
      </w:r>
      <w:proofErr w:type="spellStart"/>
      <w:r>
        <w:t>Minta</w:t>
      </w:r>
      <w:proofErr w:type="spellEnd"/>
      <w:r>
        <w:t xml:space="preserve"> Johnson</w:t>
      </w:r>
    </w:p>
    <w:p w:rsidR="00DB2569" w:rsidRDefault="00DB2569" w:rsidP="00B80600">
      <w:pPr>
        <w:pStyle w:val="ListParagraph"/>
        <w:numPr>
          <w:ilvl w:val="0"/>
          <w:numId w:val="16"/>
        </w:numPr>
      </w:pPr>
      <w:r>
        <w:t xml:space="preserve">Fundraising Update: Elizabeth </w:t>
      </w:r>
      <w:proofErr w:type="spellStart"/>
      <w:r>
        <w:t>Ranweiler</w:t>
      </w:r>
      <w:proofErr w:type="spellEnd"/>
      <w:r>
        <w:t xml:space="preserve"> and Jackie Herron</w:t>
      </w:r>
    </w:p>
    <w:p w:rsidR="00DB2569" w:rsidRDefault="00DB2569" w:rsidP="00B80600">
      <w:pPr>
        <w:pStyle w:val="ListParagraph"/>
        <w:numPr>
          <w:ilvl w:val="0"/>
          <w:numId w:val="16"/>
        </w:numPr>
      </w:pPr>
      <w:r>
        <w:t xml:space="preserve">Budget Update: Kristina </w:t>
      </w:r>
      <w:proofErr w:type="spellStart"/>
      <w:r>
        <w:t>Hiersche</w:t>
      </w:r>
      <w:proofErr w:type="spellEnd"/>
    </w:p>
    <w:p w:rsidR="00D5316A" w:rsidRDefault="007162F4" w:rsidP="00B80600">
      <w:pPr>
        <w:pStyle w:val="ListParagraph"/>
        <w:numPr>
          <w:ilvl w:val="0"/>
          <w:numId w:val="16"/>
        </w:numPr>
      </w:pPr>
      <w:r>
        <w:t>Approval of Fundraising Expense for Fun R</w:t>
      </w:r>
      <w:r w:rsidR="00D5316A">
        <w:t xml:space="preserve">un: Kristina </w:t>
      </w:r>
      <w:proofErr w:type="spellStart"/>
      <w:r w:rsidR="00D5316A">
        <w:t>Hiersche</w:t>
      </w:r>
      <w:proofErr w:type="spellEnd"/>
    </w:p>
    <w:p w:rsidR="009C5162" w:rsidRDefault="009C5162" w:rsidP="00B80600">
      <w:pPr>
        <w:pStyle w:val="ListParagraph"/>
        <w:numPr>
          <w:ilvl w:val="0"/>
          <w:numId w:val="16"/>
        </w:numPr>
      </w:pPr>
      <w:r>
        <w:t xml:space="preserve">Discussion of Cub Scouts Adding a Troop: Kari </w:t>
      </w:r>
      <w:proofErr w:type="spellStart"/>
      <w:r>
        <w:t>McGatha</w:t>
      </w:r>
      <w:proofErr w:type="spellEnd"/>
    </w:p>
    <w:p w:rsidR="007162F4" w:rsidRDefault="007162F4" w:rsidP="00831F3A">
      <w:pPr>
        <w:pStyle w:val="ListParagraph"/>
        <w:numPr>
          <w:ilvl w:val="0"/>
          <w:numId w:val="16"/>
        </w:numPr>
      </w:pPr>
      <w:r>
        <w:t>Fifth-G</w:t>
      </w:r>
      <w:r w:rsidR="00D5316A">
        <w:t xml:space="preserve">rade Sendoff Update: </w:t>
      </w:r>
      <w:r>
        <w:t>Melissa Anderson</w:t>
      </w:r>
    </w:p>
    <w:p w:rsidR="00D5316A" w:rsidRDefault="00D5316A" w:rsidP="00B80600">
      <w:pPr>
        <w:pStyle w:val="ListParagraph"/>
        <w:numPr>
          <w:ilvl w:val="0"/>
          <w:numId w:val="16"/>
        </w:numPr>
      </w:pPr>
      <w:r>
        <w:t>New Business</w:t>
      </w:r>
    </w:p>
    <w:p w:rsidR="00B80600" w:rsidRPr="00A32DE9" w:rsidRDefault="00DB2569" w:rsidP="00B80600">
      <w:pPr>
        <w:pStyle w:val="ListParagraph"/>
        <w:numPr>
          <w:ilvl w:val="0"/>
          <w:numId w:val="16"/>
        </w:numPr>
      </w:pPr>
      <w:r>
        <w:t xml:space="preserve">Presentation by </w:t>
      </w:r>
      <w:proofErr w:type="spellStart"/>
      <w:r w:rsidR="007162F4">
        <w:t>Cris</w:t>
      </w:r>
      <w:proofErr w:type="spellEnd"/>
      <w:r w:rsidR="007162F4">
        <w:t xml:space="preserve"> Tompkins on Social-Emotional Learning and Fir Grove’s new Social-Emotional Learning Center.</w:t>
      </w:r>
    </w:p>
    <w:p w:rsidR="009A34F6" w:rsidRDefault="007520AE" w:rsidP="005578C9">
      <w:pPr>
        <w:pStyle w:val="Heading2"/>
      </w:pPr>
      <w:sdt>
        <w:sdtPr>
          <w:alias w:val="Adjournment:"/>
          <w:tag w:val="Adjournment:"/>
          <w:id w:val="-309637195"/>
          <w:placeholder>
            <w:docPart w:val="D3961AB3DAB44DE79F98EFCAFF29EDDD"/>
          </w:placeholder>
          <w:temporary/>
          <w:showingPlcHdr/>
        </w:sdtPr>
        <w:sdtEndPr/>
        <w:sdtContent>
          <w:r w:rsidR="00C91D7E">
            <w:t>Adjournment</w:t>
          </w:r>
        </w:sdtContent>
      </w:sdt>
    </w:p>
    <w:p w:rsidR="009A34F6" w:rsidRDefault="007520AE">
      <w:sdt>
        <w:sdtPr>
          <w:alias w:val="Enter description:"/>
          <w:tag w:val="Enter description:"/>
          <w:id w:val="858395328"/>
          <w:placeholder>
            <w:docPart w:val="398260E83AD546ED838F7F56FB214451"/>
          </w:placeholder>
          <w:temporary/>
          <w:showingPlcHdr/>
        </w:sdtPr>
        <w:sdtEndPr/>
        <w:sdtContent>
          <w:r w:rsidR="00C91D7E">
            <w:t>Meeting was adjourned at</w:t>
          </w:r>
        </w:sdtContent>
      </w:sdt>
      <w:r w:rsidR="00C91D7E">
        <w:t xml:space="preserve"> </w:t>
      </w:r>
      <w:r w:rsidR="00313704">
        <w:t>8</w:t>
      </w:r>
      <w:r w:rsidR="007162F4">
        <w:t>:05</w:t>
      </w:r>
      <w:r w:rsidR="00B80600">
        <w:t xml:space="preserve"> p.m.</w:t>
      </w:r>
      <w:r w:rsidR="009A34F6">
        <w:t xml:space="preserve"> </w:t>
      </w:r>
      <w:sdt>
        <w:sdtPr>
          <w:alias w:val="Enter description:"/>
          <w:tag w:val="Enter description:"/>
          <w:id w:val="-1146429719"/>
          <w:placeholder>
            <w:docPart w:val="7D5C6478AB37428F97F1DDD996933CE0"/>
          </w:placeholder>
          <w:temporary/>
          <w:showingPlcHdr/>
        </w:sdtPr>
        <w:sdtEndPr/>
        <w:sdtContent>
          <w:r w:rsidR="00C91D7E">
            <w:t>by</w:t>
          </w:r>
        </w:sdtContent>
      </w:sdt>
      <w:r w:rsidR="00C91D7E">
        <w:t xml:space="preserve"> </w:t>
      </w:r>
      <w:sdt>
        <w:sdtPr>
          <w:alias w:val="Facilitator Name:"/>
          <w:tag w:val="Facilitator Name:"/>
          <w:id w:val="976303983"/>
          <w:placeholder>
            <w:docPart w:val="6CFE87772A8E40F5B33D25CDC9483E8E"/>
          </w:placeholder>
          <w:dataBinding w:prefixMappings="xmlns:ns0='http://purl.org/dc/elements/1.1/' xmlns:ns1='http://schemas.openxmlformats.org/package/2006/metadata/core-properties' " w:xpath="/ns1:coreProperties[1]/ns0:description[1]" w:storeItemID="{6C3C8BC8-F283-45AE-878A-BAB7291924A1}"/>
          <w:text/>
        </w:sdtPr>
        <w:sdtEndPr/>
        <w:sdtContent>
          <w:r w:rsidR="00883C09">
            <w:t>Amy Mestas</w:t>
          </w:r>
        </w:sdtContent>
      </w:sdt>
      <w:r w:rsidR="009A34F6">
        <w:t xml:space="preserve">. </w:t>
      </w:r>
      <w:r w:rsidR="00B80600">
        <w:t>The next meeting will be at</w:t>
      </w:r>
      <w:r w:rsidR="00A25FD3">
        <w:t xml:space="preserve"> </w:t>
      </w:r>
      <w:r w:rsidR="00B80600">
        <w:t>7:00 p.m.</w:t>
      </w:r>
      <w:r w:rsidR="009A34F6">
        <w:t xml:space="preserve"> </w:t>
      </w:r>
      <w:sdt>
        <w:sdtPr>
          <w:alias w:val="Enter description:"/>
          <w:tag w:val="Enter description:"/>
          <w:id w:val="-585456075"/>
          <w:placeholder>
            <w:docPart w:val="96F0DE86DD114244BAA2AFF33DDEF6A9"/>
          </w:placeholder>
          <w:temporary/>
          <w:showingPlcHdr/>
        </w:sdtPr>
        <w:sdtEndPr/>
        <w:sdtContent>
          <w:r w:rsidR="00C91D7E">
            <w:t>on</w:t>
          </w:r>
        </w:sdtContent>
      </w:sdt>
      <w:r w:rsidR="00C91D7E">
        <w:t xml:space="preserve"> </w:t>
      </w:r>
      <w:r w:rsidR="007162F4">
        <w:t>November 6</w:t>
      </w:r>
      <w:r w:rsidR="00D5316A">
        <w:t>, 2018</w:t>
      </w:r>
      <w:r w:rsidR="00272ABC">
        <w:t>,</w:t>
      </w:r>
      <w:r w:rsidR="009A34F6">
        <w:t xml:space="preserve"> </w:t>
      </w:r>
      <w:r w:rsidR="00B80600">
        <w:t xml:space="preserve">at </w:t>
      </w:r>
      <w:r w:rsidR="00D5316A">
        <w:t>Fir Grove Elementary</w:t>
      </w:r>
      <w:r w:rsidR="009A34F6">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Description w:val="Layout table to enter Minutes submitted by and Approved by names"/>
      </w:tblPr>
      <w:tblGrid>
        <w:gridCol w:w="2489"/>
        <w:gridCol w:w="6151"/>
      </w:tblGrid>
      <w:tr w:rsidR="00017927" w:rsidTr="00663AC9">
        <w:trPr>
          <w:tblHeader/>
        </w:trPr>
        <w:sdt>
          <w:sdtPr>
            <w:alias w:val="Minutes submitted by:"/>
            <w:tag w:val="Minutes submitted by:"/>
            <w:id w:val="-1806768384"/>
            <w:placeholder>
              <w:docPart w:val="FE248294BA14431996D8D1F2DE0D33CA"/>
            </w:placeholder>
            <w:temporary/>
            <w:showingPlcHdr/>
          </w:sdtPr>
          <w:sdtEndPr/>
          <w:sdtContent>
            <w:tc>
              <w:tcPr>
                <w:tcW w:w="2489" w:type="dxa"/>
              </w:tcPr>
              <w:p w:rsidR="00C91D7E" w:rsidRDefault="00017927" w:rsidP="005578C9">
                <w:r>
                  <w:t>Minutes submitted by:</w:t>
                </w:r>
              </w:p>
            </w:tc>
          </w:sdtContent>
        </w:sdt>
        <w:tc>
          <w:tcPr>
            <w:tcW w:w="6151" w:type="dxa"/>
          </w:tcPr>
          <w:p w:rsidR="00C91D7E" w:rsidRDefault="00B80600" w:rsidP="00B80600">
            <w:r>
              <w:t>Jennifer Gould</w:t>
            </w:r>
          </w:p>
        </w:tc>
      </w:tr>
      <w:tr w:rsidR="00017927" w:rsidTr="00663AC9">
        <w:trPr>
          <w:tblHeader/>
        </w:trPr>
        <w:tc>
          <w:tcPr>
            <w:tcW w:w="2489" w:type="dxa"/>
          </w:tcPr>
          <w:p w:rsidR="00C91D7E" w:rsidRDefault="00C91D7E" w:rsidP="00D5316A"/>
        </w:tc>
        <w:tc>
          <w:tcPr>
            <w:tcW w:w="6151" w:type="dxa"/>
          </w:tcPr>
          <w:p w:rsidR="00C91D7E" w:rsidRDefault="00C91D7E" w:rsidP="00D5316A"/>
        </w:tc>
      </w:tr>
    </w:tbl>
    <w:p w:rsidR="009A34F6" w:rsidRDefault="009A34F6" w:rsidP="00017927"/>
    <w:sectPr w:rsidR="009A34F6" w:rsidSect="00A1127D">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0AE" w:rsidRDefault="007520AE" w:rsidP="006261AC">
      <w:pPr>
        <w:spacing w:after="0" w:line="240" w:lineRule="auto"/>
      </w:pPr>
      <w:r>
        <w:separator/>
      </w:r>
    </w:p>
  </w:endnote>
  <w:endnote w:type="continuationSeparator" w:id="0">
    <w:p w:rsidR="007520AE" w:rsidRDefault="007520AE" w:rsidP="00626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0AE" w:rsidRDefault="007520AE" w:rsidP="006261AC">
      <w:pPr>
        <w:spacing w:after="0" w:line="240" w:lineRule="auto"/>
      </w:pPr>
      <w:r>
        <w:separator/>
      </w:r>
    </w:p>
  </w:footnote>
  <w:footnote w:type="continuationSeparator" w:id="0">
    <w:p w:rsidR="007520AE" w:rsidRDefault="007520AE" w:rsidP="00626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3E5B" w:rsidRDefault="00B93E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D1026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C2CC4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75AA5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1C6AE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B3A932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7863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01C53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B6571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4E52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98A3C5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C7439"/>
    <w:multiLevelType w:val="hybridMultilevel"/>
    <w:tmpl w:val="F048C1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8611029"/>
    <w:multiLevelType w:val="hybridMultilevel"/>
    <w:tmpl w:val="F7004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467B79"/>
    <w:multiLevelType w:val="hybridMultilevel"/>
    <w:tmpl w:val="22929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1C2C10"/>
    <w:multiLevelType w:val="hybridMultilevel"/>
    <w:tmpl w:val="560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F74034"/>
    <w:multiLevelType w:val="hybridMultilevel"/>
    <w:tmpl w:val="AD507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0D640E"/>
    <w:multiLevelType w:val="hybridMultilevel"/>
    <w:tmpl w:val="7F324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1E7F22"/>
    <w:multiLevelType w:val="hybridMultilevel"/>
    <w:tmpl w:val="1D40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64442F"/>
    <w:multiLevelType w:val="hybridMultilevel"/>
    <w:tmpl w:val="1552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2A1D27"/>
    <w:multiLevelType w:val="hybridMultilevel"/>
    <w:tmpl w:val="4F82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A943B0"/>
    <w:multiLevelType w:val="hybridMultilevel"/>
    <w:tmpl w:val="64767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B647FB"/>
    <w:multiLevelType w:val="hybridMultilevel"/>
    <w:tmpl w:val="4FB0A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0A0F72"/>
    <w:multiLevelType w:val="hybridMultilevel"/>
    <w:tmpl w:val="7422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 w:numId="13">
    <w:abstractNumId w:val="14"/>
  </w:num>
  <w:num w:numId="14">
    <w:abstractNumId w:val="18"/>
  </w:num>
  <w:num w:numId="15">
    <w:abstractNumId w:val="13"/>
  </w:num>
  <w:num w:numId="16">
    <w:abstractNumId w:val="19"/>
  </w:num>
  <w:num w:numId="17">
    <w:abstractNumId w:val="21"/>
  </w:num>
  <w:num w:numId="18">
    <w:abstractNumId w:val="17"/>
  </w:num>
  <w:num w:numId="19">
    <w:abstractNumId w:val="20"/>
  </w:num>
  <w:num w:numId="20">
    <w:abstractNumId w:val="16"/>
  </w:num>
  <w:num w:numId="21">
    <w:abstractNumId w:val="1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F24" w:allStyles="0" w:customStyles="0" w:latentStyles="1" w:stylesInUse="0" w:headingStyles="1"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C09"/>
    <w:rsid w:val="00017927"/>
    <w:rsid w:val="000534FF"/>
    <w:rsid w:val="00082E3B"/>
    <w:rsid w:val="000831DE"/>
    <w:rsid w:val="000E0710"/>
    <w:rsid w:val="0012244C"/>
    <w:rsid w:val="00143E02"/>
    <w:rsid w:val="001B4272"/>
    <w:rsid w:val="00202A6E"/>
    <w:rsid w:val="00270FC9"/>
    <w:rsid w:val="00272ABC"/>
    <w:rsid w:val="002A458C"/>
    <w:rsid w:val="002F19D5"/>
    <w:rsid w:val="00304070"/>
    <w:rsid w:val="00313704"/>
    <w:rsid w:val="003164F3"/>
    <w:rsid w:val="00316C23"/>
    <w:rsid w:val="003C02F6"/>
    <w:rsid w:val="003D4B46"/>
    <w:rsid w:val="004D0AB0"/>
    <w:rsid w:val="004F1F48"/>
    <w:rsid w:val="0055687A"/>
    <w:rsid w:val="005578C9"/>
    <w:rsid w:val="00564B60"/>
    <w:rsid w:val="005C4A59"/>
    <w:rsid w:val="005D2B86"/>
    <w:rsid w:val="006261AC"/>
    <w:rsid w:val="0065155C"/>
    <w:rsid w:val="00663AC9"/>
    <w:rsid w:val="0069738C"/>
    <w:rsid w:val="007162F4"/>
    <w:rsid w:val="007520AE"/>
    <w:rsid w:val="00767BE9"/>
    <w:rsid w:val="00777874"/>
    <w:rsid w:val="007C1478"/>
    <w:rsid w:val="007C6B8E"/>
    <w:rsid w:val="00831F3A"/>
    <w:rsid w:val="00883C09"/>
    <w:rsid w:val="00890254"/>
    <w:rsid w:val="0089233D"/>
    <w:rsid w:val="00913F9D"/>
    <w:rsid w:val="00925080"/>
    <w:rsid w:val="00934528"/>
    <w:rsid w:val="0093584A"/>
    <w:rsid w:val="009362F7"/>
    <w:rsid w:val="00993AF1"/>
    <w:rsid w:val="00994CC9"/>
    <w:rsid w:val="009A34F6"/>
    <w:rsid w:val="009A43B2"/>
    <w:rsid w:val="009C5162"/>
    <w:rsid w:val="009C528C"/>
    <w:rsid w:val="00A1127D"/>
    <w:rsid w:val="00A25FD3"/>
    <w:rsid w:val="00A32DE9"/>
    <w:rsid w:val="00A76935"/>
    <w:rsid w:val="00AA0505"/>
    <w:rsid w:val="00AD0486"/>
    <w:rsid w:val="00AF091C"/>
    <w:rsid w:val="00B80600"/>
    <w:rsid w:val="00B93E5B"/>
    <w:rsid w:val="00BC6CF6"/>
    <w:rsid w:val="00BD0E68"/>
    <w:rsid w:val="00C127AA"/>
    <w:rsid w:val="00C12DA5"/>
    <w:rsid w:val="00C2689A"/>
    <w:rsid w:val="00C4467C"/>
    <w:rsid w:val="00C91D7E"/>
    <w:rsid w:val="00C975D6"/>
    <w:rsid w:val="00CA3F46"/>
    <w:rsid w:val="00D30FB6"/>
    <w:rsid w:val="00D4118C"/>
    <w:rsid w:val="00D5316A"/>
    <w:rsid w:val="00DA581A"/>
    <w:rsid w:val="00DB2569"/>
    <w:rsid w:val="00DB3CF3"/>
    <w:rsid w:val="00DD6E19"/>
    <w:rsid w:val="00DF6785"/>
    <w:rsid w:val="00E44288"/>
    <w:rsid w:val="00E453BC"/>
    <w:rsid w:val="00E824F4"/>
    <w:rsid w:val="00EF0387"/>
    <w:rsid w:val="00F26BE1"/>
    <w:rsid w:val="00F350A1"/>
    <w:rsid w:val="00F756A7"/>
    <w:rsid w:val="00F933B5"/>
    <w:rsid w:val="00FD6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1C442F-6742-4F69-BFDC-57E3A4290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FB6"/>
    <w:pPr>
      <w:tabs>
        <w:tab w:val="left" w:pos="2448"/>
      </w:tabs>
      <w:spacing w:after="240" w:line="276" w:lineRule="auto"/>
    </w:pPr>
    <w:rPr>
      <w:rFonts w:asciiTheme="minorHAnsi" w:hAnsiTheme="minorHAnsi"/>
      <w:sz w:val="24"/>
      <w:szCs w:val="24"/>
    </w:rPr>
  </w:style>
  <w:style w:type="paragraph" w:styleId="Heading1">
    <w:name w:val="heading 1"/>
    <w:basedOn w:val="Normal"/>
    <w:next w:val="Normal"/>
    <w:uiPriority w:val="9"/>
    <w:qFormat/>
    <w:rsid w:val="000534FF"/>
    <w:pPr>
      <w:spacing w:after="360"/>
      <w:contextualSpacing/>
      <w:jc w:val="center"/>
      <w:outlineLvl w:val="0"/>
    </w:pPr>
    <w:rPr>
      <w:sz w:val="26"/>
    </w:rPr>
  </w:style>
  <w:style w:type="paragraph" w:styleId="Heading2">
    <w:name w:val="heading 2"/>
    <w:basedOn w:val="Normal"/>
    <w:next w:val="Normal"/>
    <w:uiPriority w:val="9"/>
    <w:unhideWhenUsed/>
    <w:qFormat/>
    <w:rsid w:val="005578C9"/>
    <w:pPr>
      <w:spacing w:after="0"/>
      <w:outlineLvl w:val="1"/>
    </w:pPr>
    <w:rPr>
      <w:rFonts w:asciiTheme="majorHAnsi" w:hAnsiTheme="majorHAnsi"/>
      <w:b/>
    </w:rPr>
  </w:style>
  <w:style w:type="paragraph" w:styleId="Heading3">
    <w:name w:val="heading 3"/>
    <w:basedOn w:val="Normal"/>
    <w:next w:val="Normal"/>
    <w:uiPriority w:val="9"/>
    <w:semiHidden/>
    <w:unhideWhenUsed/>
    <w:rsid w:val="005578C9"/>
    <w:pPr>
      <w:keepNext/>
      <w:outlineLvl w:val="2"/>
    </w:pPr>
    <w:rPr>
      <w:rFonts w:asciiTheme="majorHAnsi" w:hAnsiTheme="majorHAnsi"/>
      <w:b/>
      <w:bCs/>
    </w:rPr>
  </w:style>
  <w:style w:type="paragraph" w:styleId="Heading4">
    <w:name w:val="heading 4"/>
    <w:basedOn w:val="Normal"/>
    <w:next w:val="Normal"/>
    <w:link w:val="Heading4Char"/>
    <w:uiPriority w:val="9"/>
    <w:semiHidden/>
    <w:unhideWhenUsed/>
    <w:qFormat/>
    <w:rsid w:val="003164F3"/>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3164F3"/>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nhideWhenUsed/>
    <w:qFormat/>
    <w:rsid w:val="00272ABC"/>
    <w:pPr>
      <w:jc w:val="center"/>
    </w:pPr>
    <w:rPr>
      <w:b/>
      <w:sz w:val="28"/>
    </w:rPr>
  </w:style>
  <w:style w:type="character" w:styleId="PlaceholderText">
    <w:name w:val="Placeholder Text"/>
    <w:basedOn w:val="DefaultParagraphFont"/>
    <w:uiPriority w:val="99"/>
    <w:semiHidden/>
    <w:rsid w:val="00272ABC"/>
    <w:rPr>
      <w:color w:val="808080"/>
    </w:rPr>
  </w:style>
  <w:style w:type="paragraph" w:styleId="BalloonText">
    <w:name w:val="Balloon Text"/>
    <w:basedOn w:val="Normal"/>
    <w:link w:val="BalloonTextChar"/>
    <w:semiHidden/>
    <w:unhideWhenUsed/>
    <w:rsid w:val="00272A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272ABC"/>
    <w:rPr>
      <w:rFonts w:ascii="Tahoma" w:hAnsi="Tahoma" w:cs="Tahoma"/>
      <w:sz w:val="16"/>
      <w:szCs w:val="16"/>
    </w:rPr>
  </w:style>
  <w:style w:type="paragraph" w:styleId="Header">
    <w:name w:val="header"/>
    <w:basedOn w:val="Normal"/>
    <w:link w:val="HeaderChar"/>
    <w:uiPriority w:val="99"/>
    <w:unhideWhenUsed/>
    <w:rsid w:val="00E453BC"/>
    <w:pPr>
      <w:tabs>
        <w:tab w:val="clear" w:pos="2448"/>
        <w:tab w:val="center" w:pos="4513"/>
        <w:tab w:val="right" w:pos="9026"/>
      </w:tabs>
      <w:spacing w:after="0" w:line="240" w:lineRule="auto"/>
    </w:pPr>
  </w:style>
  <w:style w:type="character" w:customStyle="1" w:styleId="HeaderChar">
    <w:name w:val="Header Char"/>
    <w:basedOn w:val="DefaultParagraphFont"/>
    <w:link w:val="Header"/>
    <w:uiPriority w:val="99"/>
    <w:rsid w:val="00D30FB6"/>
    <w:rPr>
      <w:rFonts w:asciiTheme="minorHAnsi" w:hAnsiTheme="minorHAnsi"/>
      <w:sz w:val="24"/>
      <w:szCs w:val="24"/>
    </w:rPr>
  </w:style>
  <w:style w:type="paragraph" w:styleId="Footer">
    <w:name w:val="footer"/>
    <w:basedOn w:val="Normal"/>
    <w:link w:val="FooterChar"/>
    <w:uiPriority w:val="99"/>
    <w:unhideWhenUsed/>
    <w:rsid w:val="00E453BC"/>
    <w:pPr>
      <w:tabs>
        <w:tab w:val="clear" w:pos="2448"/>
        <w:tab w:val="center" w:pos="4513"/>
        <w:tab w:val="right" w:pos="9026"/>
      </w:tabs>
      <w:spacing w:after="0" w:line="240" w:lineRule="auto"/>
    </w:pPr>
  </w:style>
  <w:style w:type="character" w:customStyle="1" w:styleId="FooterChar">
    <w:name w:val="Footer Char"/>
    <w:basedOn w:val="DefaultParagraphFont"/>
    <w:link w:val="Footer"/>
    <w:uiPriority w:val="99"/>
    <w:rsid w:val="00D30FB6"/>
    <w:rPr>
      <w:rFonts w:asciiTheme="minorHAnsi" w:hAnsiTheme="minorHAnsi"/>
      <w:sz w:val="24"/>
      <w:szCs w:val="24"/>
    </w:rPr>
  </w:style>
  <w:style w:type="table" w:styleId="TableGrid">
    <w:name w:val="Table Grid"/>
    <w:basedOn w:val="TableNormal"/>
    <w:rsid w:val="00C91D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12"/>
    <w:unhideWhenUsed/>
    <w:qFormat/>
    <w:rsid w:val="00A25FD3"/>
    <w:rPr>
      <w:iCs/>
      <w:color w:val="595959" w:themeColor="text1" w:themeTint="A6"/>
    </w:rPr>
  </w:style>
  <w:style w:type="paragraph" w:styleId="BlockText">
    <w:name w:val="Block Text"/>
    <w:basedOn w:val="Normal"/>
    <w:semiHidden/>
    <w:unhideWhenUsed/>
    <w:rsid w:val="003164F3"/>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rFonts w:eastAsiaTheme="minorEastAsia" w:cstheme="minorBidi"/>
      <w:i/>
      <w:iCs/>
      <w:color w:val="365F91" w:themeColor="accent1" w:themeShade="BF"/>
    </w:rPr>
  </w:style>
  <w:style w:type="character" w:customStyle="1" w:styleId="Heading4Char">
    <w:name w:val="Heading 4 Char"/>
    <w:basedOn w:val="DefaultParagraphFont"/>
    <w:link w:val="Heading4"/>
    <w:uiPriority w:val="9"/>
    <w:semiHidden/>
    <w:rsid w:val="00D30FB6"/>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sid w:val="00D30FB6"/>
    <w:rPr>
      <w:rFonts w:asciiTheme="majorHAnsi" w:eastAsiaTheme="majorEastAsia" w:hAnsiTheme="majorHAnsi" w:cstheme="majorBidi"/>
      <w:color w:val="365F91" w:themeColor="accent1" w:themeShade="BF"/>
      <w:sz w:val="24"/>
      <w:szCs w:val="24"/>
    </w:rPr>
  </w:style>
  <w:style w:type="character" w:styleId="IntenseEmphasis">
    <w:name w:val="Intense Emphasis"/>
    <w:basedOn w:val="DefaultParagraphFont"/>
    <w:uiPriority w:val="21"/>
    <w:semiHidden/>
    <w:unhideWhenUsed/>
    <w:qFormat/>
    <w:rsid w:val="003164F3"/>
    <w:rPr>
      <w:i/>
      <w:iCs/>
      <w:color w:val="365F91" w:themeColor="accent1" w:themeShade="BF"/>
    </w:rPr>
  </w:style>
  <w:style w:type="paragraph" w:styleId="IntenseQuote">
    <w:name w:val="Intense Quote"/>
    <w:basedOn w:val="Normal"/>
    <w:next w:val="Normal"/>
    <w:link w:val="IntenseQuoteChar"/>
    <w:uiPriority w:val="30"/>
    <w:semiHidden/>
    <w:unhideWhenUsed/>
    <w:qFormat/>
    <w:rsid w:val="003164F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3164F3"/>
    <w:rPr>
      <w:rFonts w:asciiTheme="minorHAnsi" w:hAnsiTheme="minorHAnsi"/>
      <w:i/>
      <w:iCs/>
      <w:color w:val="365F91" w:themeColor="accent1" w:themeShade="BF"/>
      <w:sz w:val="24"/>
      <w:szCs w:val="24"/>
    </w:rPr>
  </w:style>
  <w:style w:type="character" w:styleId="IntenseReference">
    <w:name w:val="Intense Reference"/>
    <w:basedOn w:val="DefaultParagraphFont"/>
    <w:uiPriority w:val="32"/>
    <w:semiHidden/>
    <w:unhideWhenUsed/>
    <w:qFormat/>
    <w:rsid w:val="003164F3"/>
    <w:rPr>
      <w:b/>
      <w:bCs/>
      <w:caps w:val="0"/>
      <w:smallCaps/>
      <w:color w:val="365F91" w:themeColor="accent1" w:themeShade="BF"/>
      <w:spacing w:val="5"/>
    </w:rPr>
  </w:style>
  <w:style w:type="character" w:customStyle="1" w:styleId="UnresolvedMention">
    <w:name w:val="Unresolved Mention"/>
    <w:basedOn w:val="DefaultParagraphFont"/>
    <w:uiPriority w:val="99"/>
    <w:semiHidden/>
    <w:unhideWhenUsed/>
    <w:rsid w:val="003164F3"/>
    <w:rPr>
      <w:color w:val="595959" w:themeColor="text1" w:themeTint="A6"/>
      <w:shd w:val="clear" w:color="auto" w:fill="E6E6E6"/>
    </w:rPr>
  </w:style>
  <w:style w:type="paragraph" w:styleId="ListParagraph">
    <w:name w:val="List Paragraph"/>
    <w:basedOn w:val="Normal"/>
    <w:uiPriority w:val="34"/>
    <w:unhideWhenUsed/>
    <w:rsid w:val="00883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Minutes_for_organization_meeting_long_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DFED209509745C79202633E52B00D53"/>
        <w:category>
          <w:name w:val="General"/>
          <w:gallery w:val="placeholder"/>
        </w:category>
        <w:types>
          <w:type w:val="bbPlcHdr"/>
        </w:types>
        <w:behaviors>
          <w:behavior w:val="content"/>
        </w:behaviors>
        <w:guid w:val="{518215A3-42DA-4FD2-88A6-8B1DC95A0E77}"/>
      </w:docPartPr>
      <w:docPartBody>
        <w:p w:rsidR="00CC4B9A" w:rsidRDefault="00F9319E">
          <w:pPr>
            <w:pStyle w:val="5DFED209509745C79202633E52B00D53"/>
          </w:pPr>
          <w:r>
            <w:t>Organization/Committee Name</w:t>
          </w:r>
        </w:p>
      </w:docPartBody>
    </w:docPart>
    <w:docPart>
      <w:docPartPr>
        <w:name w:val="B899B6205F9B4603BB1461423DBBB702"/>
        <w:category>
          <w:name w:val="General"/>
          <w:gallery w:val="placeholder"/>
        </w:category>
        <w:types>
          <w:type w:val="bbPlcHdr"/>
        </w:types>
        <w:behaviors>
          <w:behavior w:val="content"/>
        </w:behaviors>
        <w:guid w:val="{0C6E8D08-07DC-47D0-BF52-F492B38A2AE5}"/>
      </w:docPartPr>
      <w:docPartBody>
        <w:p w:rsidR="00CC4B9A" w:rsidRDefault="00F9319E">
          <w:pPr>
            <w:pStyle w:val="B899B6205F9B4603BB1461423DBBB702"/>
          </w:pPr>
          <w:r>
            <w:t>Date</w:t>
          </w:r>
        </w:p>
      </w:docPartBody>
    </w:docPart>
    <w:docPart>
      <w:docPartPr>
        <w:name w:val="1F7FEA9413C24D648F886441991CA5F3"/>
        <w:category>
          <w:name w:val="General"/>
          <w:gallery w:val="placeholder"/>
        </w:category>
        <w:types>
          <w:type w:val="bbPlcHdr"/>
        </w:types>
        <w:behaviors>
          <w:behavior w:val="content"/>
        </w:behaviors>
        <w:guid w:val="{0F06C63C-0BC0-466B-BF75-C38C212357A4}"/>
      </w:docPartPr>
      <w:docPartBody>
        <w:p w:rsidR="00CC4B9A" w:rsidRDefault="00F9319E">
          <w:pPr>
            <w:pStyle w:val="1F7FEA9413C24D648F886441991CA5F3"/>
          </w:pPr>
          <w:r w:rsidRPr="0012244C">
            <w:t>Opening</w:t>
          </w:r>
        </w:p>
      </w:docPartBody>
    </w:docPart>
    <w:docPart>
      <w:docPartPr>
        <w:name w:val="393B35F61A534B16A72DC8DF4A234AA9"/>
        <w:category>
          <w:name w:val="General"/>
          <w:gallery w:val="placeholder"/>
        </w:category>
        <w:types>
          <w:type w:val="bbPlcHdr"/>
        </w:types>
        <w:behaviors>
          <w:behavior w:val="content"/>
        </w:behaviors>
        <w:guid w:val="{AB0D0C46-9C88-423F-BA4C-E55A0475B0CD}"/>
      </w:docPartPr>
      <w:docPartBody>
        <w:p w:rsidR="00CC4B9A" w:rsidRDefault="00F9319E">
          <w:pPr>
            <w:pStyle w:val="393B35F61A534B16A72DC8DF4A234AA9"/>
          </w:pPr>
          <w:r>
            <w:t>The regular meeting of the</w:t>
          </w:r>
        </w:p>
      </w:docPartBody>
    </w:docPart>
    <w:docPart>
      <w:docPartPr>
        <w:name w:val="5298EC52CB44463980FA1F824499FE58"/>
        <w:category>
          <w:name w:val="General"/>
          <w:gallery w:val="placeholder"/>
        </w:category>
        <w:types>
          <w:type w:val="bbPlcHdr"/>
        </w:types>
        <w:behaviors>
          <w:behavior w:val="content"/>
        </w:behaviors>
        <w:guid w:val="{74213CE1-2D75-41B9-A62D-99FBAD8DBDD7}"/>
      </w:docPartPr>
      <w:docPartBody>
        <w:p w:rsidR="00CC4B9A" w:rsidRDefault="00F9319E">
          <w:pPr>
            <w:pStyle w:val="5298EC52CB44463980FA1F824499FE58"/>
          </w:pPr>
          <w:r>
            <w:t>Organization/Committee Name</w:t>
          </w:r>
        </w:p>
      </w:docPartBody>
    </w:docPart>
    <w:docPart>
      <w:docPartPr>
        <w:name w:val="93E7788CF9324A54BF94A989B771AF23"/>
        <w:category>
          <w:name w:val="General"/>
          <w:gallery w:val="placeholder"/>
        </w:category>
        <w:types>
          <w:type w:val="bbPlcHdr"/>
        </w:types>
        <w:behaviors>
          <w:behavior w:val="content"/>
        </w:behaviors>
        <w:guid w:val="{E8176544-444C-479A-AA6B-97B9A24E6785}"/>
      </w:docPartPr>
      <w:docPartBody>
        <w:p w:rsidR="00CC4B9A" w:rsidRDefault="00F9319E">
          <w:pPr>
            <w:pStyle w:val="93E7788CF9324A54BF94A989B771AF23"/>
          </w:pPr>
          <w:r>
            <w:t>was called to order at</w:t>
          </w:r>
        </w:p>
      </w:docPartBody>
    </w:docPart>
    <w:docPart>
      <w:docPartPr>
        <w:name w:val="913A628F02D24E60B9FE6B45660B1F2E"/>
        <w:category>
          <w:name w:val="General"/>
          <w:gallery w:val="placeholder"/>
        </w:category>
        <w:types>
          <w:type w:val="bbPlcHdr"/>
        </w:types>
        <w:behaviors>
          <w:behavior w:val="content"/>
        </w:behaviors>
        <w:guid w:val="{34926358-F64B-493A-93F5-ABD84B1CBF49}"/>
      </w:docPartPr>
      <w:docPartBody>
        <w:p w:rsidR="00CC4B9A" w:rsidRDefault="00F9319E">
          <w:pPr>
            <w:pStyle w:val="913A628F02D24E60B9FE6B45660B1F2E"/>
          </w:pPr>
          <w:r>
            <w:t>on</w:t>
          </w:r>
        </w:p>
      </w:docPartBody>
    </w:docPart>
    <w:docPart>
      <w:docPartPr>
        <w:name w:val="2861CEFC68EF4CA481A2514EAEE9532A"/>
        <w:category>
          <w:name w:val="General"/>
          <w:gallery w:val="placeholder"/>
        </w:category>
        <w:types>
          <w:type w:val="bbPlcHdr"/>
        </w:types>
        <w:behaviors>
          <w:behavior w:val="content"/>
        </w:behaviors>
        <w:guid w:val="{2A32332C-8E3E-4C44-BD5D-EB6DEDC737BC}"/>
      </w:docPartPr>
      <w:docPartBody>
        <w:p w:rsidR="00CC4B9A" w:rsidRDefault="00F9319E">
          <w:pPr>
            <w:pStyle w:val="2861CEFC68EF4CA481A2514EAEE9532A"/>
          </w:pPr>
          <w:r>
            <w:t>date</w:t>
          </w:r>
        </w:p>
      </w:docPartBody>
    </w:docPart>
    <w:docPart>
      <w:docPartPr>
        <w:name w:val="65F2E9C214FE4F378E518CA4DD03CE15"/>
        <w:category>
          <w:name w:val="General"/>
          <w:gallery w:val="placeholder"/>
        </w:category>
        <w:types>
          <w:type w:val="bbPlcHdr"/>
        </w:types>
        <w:behaviors>
          <w:behavior w:val="content"/>
        </w:behaviors>
        <w:guid w:val="{E88AB155-2417-466A-AAEB-74D54D380EF4}"/>
      </w:docPartPr>
      <w:docPartBody>
        <w:p w:rsidR="00CC4B9A" w:rsidRDefault="00F9319E">
          <w:pPr>
            <w:pStyle w:val="65F2E9C214FE4F378E518CA4DD03CE15"/>
          </w:pPr>
          <w:r>
            <w:t>by</w:t>
          </w:r>
        </w:p>
      </w:docPartBody>
    </w:docPart>
    <w:docPart>
      <w:docPartPr>
        <w:name w:val="CCE20272900346629579BFA637D85185"/>
        <w:category>
          <w:name w:val="General"/>
          <w:gallery w:val="placeholder"/>
        </w:category>
        <w:types>
          <w:type w:val="bbPlcHdr"/>
        </w:types>
        <w:behaviors>
          <w:behavior w:val="content"/>
        </w:behaviors>
        <w:guid w:val="{0F36C535-2861-4B6D-A012-D8796A985A46}"/>
      </w:docPartPr>
      <w:docPartBody>
        <w:p w:rsidR="00CC4B9A" w:rsidRDefault="00F9319E">
          <w:pPr>
            <w:pStyle w:val="CCE20272900346629579BFA637D85185"/>
          </w:pPr>
          <w:r w:rsidRPr="00A25FD3">
            <w:rPr>
              <w:rStyle w:val="Emphasis"/>
            </w:rPr>
            <w:t>Facilitator Name</w:t>
          </w:r>
        </w:p>
      </w:docPartBody>
    </w:docPart>
    <w:docPart>
      <w:docPartPr>
        <w:name w:val="285E80271F854CDA91AEB527F42D983E"/>
        <w:category>
          <w:name w:val="General"/>
          <w:gallery w:val="placeholder"/>
        </w:category>
        <w:types>
          <w:type w:val="bbPlcHdr"/>
        </w:types>
        <w:behaviors>
          <w:behavior w:val="content"/>
        </w:behaviors>
        <w:guid w:val="{25E953B8-C4C2-47F1-A464-5F49426FCFD3}"/>
      </w:docPartPr>
      <w:docPartBody>
        <w:p w:rsidR="00CC4B9A" w:rsidRDefault="00F9319E">
          <w:pPr>
            <w:pStyle w:val="285E80271F854CDA91AEB527F42D983E"/>
          </w:pPr>
          <w:r>
            <w:t>Present</w:t>
          </w:r>
        </w:p>
      </w:docPartBody>
    </w:docPart>
    <w:docPart>
      <w:docPartPr>
        <w:name w:val="37402AC7CBEF45F1B9FF5340B9305522"/>
        <w:category>
          <w:name w:val="General"/>
          <w:gallery w:val="placeholder"/>
        </w:category>
        <w:types>
          <w:type w:val="bbPlcHdr"/>
        </w:types>
        <w:behaviors>
          <w:behavior w:val="content"/>
        </w:behaviors>
        <w:guid w:val="{A3CBC13B-17AE-4A92-A0C8-ADD7136B1F57}"/>
      </w:docPartPr>
      <w:docPartBody>
        <w:p w:rsidR="00CC4B9A" w:rsidRDefault="00F9319E">
          <w:pPr>
            <w:pStyle w:val="37402AC7CBEF45F1B9FF5340B9305522"/>
          </w:pPr>
          <w:r>
            <w:t>Approval of Agenda</w:t>
          </w:r>
        </w:p>
      </w:docPartBody>
    </w:docPart>
    <w:docPart>
      <w:docPartPr>
        <w:name w:val="87F8CAF369B6447A8220ABD584461608"/>
        <w:category>
          <w:name w:val="General"/>
          <w:gallery w:val="placeholder"/>
        </w:category>
        <w:types>
          <w:type w:val="bbPlcHdr"/>
        </w:types>
        <w:behaviors>
          <w:behavior w:val="content"/>
        </w:behaviors>
        <w:guid w:val="{C6825535-4007-4466-BA9C-719F10A447C7}"/>
      </w:docPartPr>
      <w:docPartBody>
        <w:p w:rsidR="00CC4B9A" w:rsidRDefault="00F9319E">
          <w:pPr>
            <w:pStyle w:val="87F8CAF369B6447A8220ABD584461608"/>
          </w:pPr>
          <w:r>
            <w:t>The agenda was unanimously approved as distributed.</w:t>
          </w:r>
        </w:p>
      </w:docPartBody>
    </w:docPart>
    <w:docPart>
      <w:docPartPr>
        <w:name w:val="1B6FA9325F1D4667A3322FDD0AC0AADA"/>
        <w:category>
          <w:name w:val="General"/>
          <w:gallery w:val="placeholder"/>
        </w:category>
        <w:types>
          <w:type w:val="bbPlcHdr"/>
        </w:types>
        <w:behaviors>
          <w:behavior w:val="content"/>
        </w:behaviors>
        <w:guid w:val="{C9E6CED0-1FF8-461E-A3D8-39508C87A335}"/>
      </w:docPartPr>
      <w:docPartBody>
        <w:p w:rsidR="00CC4B9A" w:rsidRDefault="00F9319E">
          <w:pPr>
            <w:pStyle w:val="1B6FA9325F1D4667A3322FDD0AC0AADA"/>
          </w:pPr>
          <w:r>
            <w:t>Approval of Minutes</w:t>
          </w:r>
        </w:p>
      </w:docPartBody>
    </w:docPart>
    <w:docPart>
      <w:docPartPr>
        <w:name w:val="DD834D462FA4443594D01A740C9060E5"/>
        <w:category>
          <w:name w:val="General"/>
          <w:gallery w:val="placeholder"/>
        </w:category>
        <w:types>
          <w:type w:val="bbPlcHdr"/>
        </w:types>
        <w:behaviors>
          <w:behavior w:val="content"/>
        </w:behaviors>
        <w:guid w:val="{CDD19FFF-C010-450B-B63F-40CA10DDD925}"/>
      </w:docPartPr>
      <w:docPartBody>
        <w:p w:rsidR="00CC4B9A" w:rsidRDefault="00F9319E">
          <w:pPr>
            <w:pStyle w:val="DD834D462FA4443594D01A740C9060E5"/>
          </w:pPr>
          <w:r>
            <w:t>Open Issues</w:t>
          </w:r>
        </w:p>
      </w:docPartBody>
    </w:docPart>
    <w:docPart>
      <w:docPartPr>
        <w:name w:val="4CE9BF22587E4EFAB5F0E0767EC62FC3"/>
        <w:category>
          <w:name w:val="General"/>
          <w:gallery w:val="placeholder"/>
        </w:category>
        <w:types>
          <w:type w:val="bbPlcHdr"/>
        </w:types>
        <w:behaviors>
          <w:behavior w:val="content"/>
        </w:behaviors>
        <w:guid w:val="{3E4262A2-4F3C-4CAD-822E-BC2CEDCD5EF3}"/>
      </w:docPartPr>
      <w:docPartBody>
        <w:p w:rsidR="00CC4B9A" w:rsidRDefault="00F9319E">
          <w:pPr>
            <w:pStyle w:val="4CE9BF22587E4EFAB5F0E0767EC62FC3"/>
          </w:pPr>
          <w:r>
            <w:t>New Business</w:t>
          </w:r>
        </w:p>
      </w:docPartBody>
    </w:docPart>
    <w:docPart>
      <w:docPartPr>
        <w:name w:val="C83C750B462D4B3C9F3338B043CE289A"/>
        <w:category>
          <w:name w:val="General"/>
          <w:gallery w:val="placeholder"/>
        </w:category>
        <w:types>
          <w:type w:val="bbPlcHdr"/>
        </w:types>
        <w:behaviors>
          <w:behavior w:val="content"/>
        </w:behaviors>
        <w:guid w:val="{AEDAF165-9C42-4773-B482-84BC50A4E895}"/>
      </w:docPartPr>
      <w:docPartBody>
        <w:p w:rsidR="00CC4B9A" w:rsidRDefault="00F9319E">
          <w:pPr>
            <w:pStyle w:val="C83C750B462D4B3C9F3338B043CE289A"/>
          </w:pPr>
          <w:r>
            <w:t>Agenda for Next Meeting</w:t>
          </w:r>
        </w:p>
      </w:docPartBody>
    </w:docPart>
    <w:docPart>
      <w:docPartPr>
        <w:name w:val="D3961AB3DAB44DE79F98EFCAFF29EDDD"/>
        <w:category>
          <w:name w:val="General"/>
          <w:gallery w:val="placeholder"/>
        </w:category>
        <w:types>
          <w:type w:val="bbPlcHdr"/>
        </w:types>
        <w:behaviors>
          <w:behavior w:val="content"/>
        </w:behaviors>
        <w:guid w:val="{B68C988D-8EEC-45E8-B28E-49692D11C707}"/>
      </w:docPartPr>
      <w:docPartBody>
        <w:p w:rsidR="00CC4B9A" w:rsidRDefault="00F9319E">
          <w:pPr>
            <w:pStyle w:val="D3961AB3DAB44DE79F98EFCAFF29EDDD"/>
          </w:pPr>
          <w:r>
            <w:t>Adjournment</w:t>
          </w:r>
        </w:p>
      </w:docPartBody>
    </w:docPart>
    <w:docPart>
      <w:docPartPr>
        <w:name w:val="398260E83AD546ED838F7F56FB214451"/>
        <w:category>
          <w:name w:val="General"/>
          <w:gallery w:val="placeholder"/>
        </w:category>
        <w:types>
          <w:type w:val="bbPlcHdr"/>
        </w:types>
        <w:behaviors>
          <w:behavior w:val="content"/>
        </w:behaviors>
        <w:guid w:val="{01E8EEF7-0573-4C06-9DB8-F807DB16F9C0}"/>
      </w:docPartPr>
      <w:docPartBody>
        <w:p w:rsidR="00CC4B9A" w:rsidRDefault="00F9319E">
          <w:pPr>
            <w:pStyle w:val="398260E83AD546ED838F7F56FB214451"/>
          </w:pPr>
          <w:r>
            <w:t>Meeting was adjourned at</w:t>
          </w:r>
        </w:p>
      </w:docPartBody>
    </w:docPart>
    <w:docPart>
      <w:docPartPr>
        <w:name w:val="7D5C6478AB37428F97F1DDD996933CE0"/>
        <w:category>
          <w:name w:val="General"/>
          <w:gallery w:val="placeholder"/>
        </w:category>
        <w:types>
          <w:type w:val="bbPlcHdr"/>
        </w:types>
        <w:behaviors>
          <w:behavior w:val="content"/>
        </w:behaviors>
        <w:guid w:val="{9D27AFCC-6C33-4A68-8528-FCDAE1EBC0B9}"/>
      </w:docPartPr>
      <w:docPartBody>
        <w:p w:rsidR="00CC4B9A" w:rsidRDefault="00F9319E">
          <w:pPr>
            <w:pStyle w:val="7D5C6478AB37428F97F1DDD996933CE0"/>
          </w:pPr>
          <w:r>
            <w:t>by</w:t>
          </w:r>
        </w:p>
      </w:docPartBody>
    </w:docPart>
    <w:docPart>
      <w:docPartPr>
        <w:name w:val="6CFE87772A8E40F5B33D25CDC9483E8E"/>
        <w:category>
          <w:name w:val="General"/>
          <w:gallery w:val="placeholder"/>
        </w:category>
        <w:types>
          <w:type w:val="bbPlcHdr"/>
        </w:types>
        <w:behaviors>
          <w:behavior w:val="content"/>
        </w:behaviors>
        <w:guid w:val="{E4F9B6DE-8B3C-4B2C-B69D-C93D37998EA8}"/>
      </w:docPartPr>
      <w:docPartBody>
        <w:p w:rsidR="00CC4B9A" w:rsidRDefault="00F9319E">
          <w:pPr>
            <w:pStyle w:val="6CFE87772A8E40F5B33D25CDC9483E8E"/>
          </w:pPr>
          <w:r>
            <w:t>Facilitator Name</w:t>
          </w:r>
        </w:p>
      </w:docPartBody>
    </w:docPart>
    <w:docPart>
      <w:docPartPr>
        <w:name w:val="96F0DE86DD114244BAA2AFF33DDEF6A9"/>
        <w:category>
          <w:name w:val="General"/>
          <w:gallery w:val="placeholder"/>
        </w:category>
        <w:types>
          <w:type w:val="bbPlcHdr"/>
        </w:types>
        <w:behaviors>
          <w:behavior w:val="content"/>
        </w:behaviors>
        <w:guid w:val="{800A32FB-3832-44D9-AD93-EDF1F06AA00B}"/>
      </w:docPartPr>
      <w:docPartBody>
        <w:p w:rsidR="00CC4B9A" w:rsidRDefault="00F9319E">
          <w:pPr>
            <w:pStyle w:val="96F0DE86DD114244BAA2AFF33DDEF6A9"/>
          </w:pPr>
          <w:r>
            <w:t>on</w:t>
          </w:r>
        </w:p>
      </w:docPartBody>
    </w:docPart>
    <w:docPart>
      <w:docPartPr>
        <w:name w:val="FE248294BA14431996D8D1F2DE0D33CA"/>
        <w:category>
          <w:name w:val="General"/>
          <w:gallery w:val="placeholder"/>
        </w:category>
        <w:types>
          <w:type w:val="bbPlcHdr"/>
        </w:types>
        <w:behaviors>
          <w:behavior w:val="content"/>
        </w:behaviors>
        <w:guid w:val="{739F54A3-31D3-42A0-9221-97034E3CF622}"/>
      </w:docPartPr>
      <w:docPartBody>
        <w:p w:rsidR="00CC4B9A" w:rsidRDefault="00F9319E">
          <w:pPr>
            <w:pStyle w:val="FE248294BA14431996D8D1F2DE0D33CA"/>
          </w:pPr>
          <w:r>
            <w:t>Minutes submitted by: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19E"/>
    <w:rsid w:val="002015D4"/>
    <w:rsid w:val="002604BC"/>
    <w:rsid w:val="005C58DB"/>
    <w:rsid w:val="00776799"/>
    <w:rsid w:val="008D47AC"/>
    <w:rsid w:val="00CC4B9A"/>
    <w:rsid w:val="00F93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FED209509745C79202633E52B00D53">
    <w:name w:val="5DFED209509745C79202633E52B00D53"/>
  </w:style>
  <w:style w:type="paragraph" w:customStyle="1" w:styleId="2FAEB9557D0B477B99663A4566D33731">
    <w:name w:val="2FAEB9557D0B477B99663A4566D33731"/>
  </w:style>
  <w:style w:type="paragraph" w:customStyle="1" w:styleId="B899B6205F9B4603BB1461423DBBB702">
    <w:name w:val="B899B6205F9B4603BB1461423DBBB702"/>
  </w:style>
  <w:style w:type="paragraph" w:customStyle="1" w:styleId="1F7FEA9413C24D648F886441991CA5F3">
    <w:name w:val="1F7FEA9413C24D648F886441991CA5F3"/>
  </w:style>
  <w:style w:type="paragraph" w:customStyle="1" w:styleId="393B35F61A534B16A72DC8DF4A234AA9">
    <w:name w:val="393B35F61A534B16A72DC8DF4A234AA9"/>
  </w:style>
  <w:style w:type="paragraph" w:customStyle="1" w:styleId="5298EC52CB44463980FA1F824499FE58">
    <w:name w:val="5298EC52CB44463980FA1F824499FE58"/>
  </w:style>
  <w:style w:type="paragraph" w:customStyle="1" w:styleId="93E7788CF9324A54BF94A989B771AF23">
    <w:name w:val="93E7788CF9324A54BF94A989B771AF23"/>
  </w:style>
  <w:style w:type="character" w:styleId="Emphasis">
    <w:name w:val="Emphasis"/>
    <w:basedOn w:val="DefaultParagraphFont"/>
    <w:uiPriority w:val="12"/>
    <w:unhideWhenUsed/>
    <w:qFormat/>
    <w:rPr>
      <w:iCs/>
      <w:color w:val="595959" w:themeColor="text1" w:themeTint="A6"/>
    </w:rPr>
  </w:style>
  <w:style w:type="paragraph" w:customStyle="1" w:styleId="8512E5F6EF05448786FA27DE5E1C751B">
    <w:name w:val="8512E5F6EF05448786FA27DE5E1C751B"/>
  </w:style>
  <w:style w:type="paragraph" w:customStyle="1" w:styleId="913A628F02D24E60B9FE6B45660B1F2E">
    <w:name w:val="913A628F02D24E60B9FE6B45660B1F2E"/>
  </w:style>
  <w:style w:type="paragraph" w:customStyle="1" w:styleId="2861CEFC68EF4CA481A2514EAEE9532A">
    <w:name w:val="2861CEFC68EF4CA481A2514EAEE9532A"/>
  </w:style>
  <w:style w:type="paragraph" w:customStyle="1" w:styleId="09E3265569D540A587669B0150A4BBAE">
    <w:name w:val="09E3265569D540A587669B0150A4BBAE"/>
  </w:style>
  <w:style w:type="paragraph" w:customStyle="1" w:styleId="4466335C57B54A3DBD3E0442EEAAEAB2">
    <w:name w:val="4466335C57B54A3DBD3E0442EEAAEAB2"/>
  </w:style>
  <w:style w:type="paragraph" w:customStyle="1" w:styleId="65F2E9C214FE4F378E518CA4DD03CE15">
    <w:name w:val="65F2E9C214FE4F378E518CA4DD03CE15"/>
  </w:style>
  <w:style w:type="paragraph" w:customStyle="1" w:styleId="CCE20272900346629579BFA637D85185">
    <w:name w:val="CCE20272900346629579BFA637D85185"/>
  </w:style>
  <w:style w:type="paragraph" w:customStyle="1" w:styleId="285E80271F854CDA91AEB527F42D983E">
    <w:name w:val="285E80271F854CDA91AEB527F42D983E"/>
  </w:style>
  <w:style w:type="paragraph" w:customStyle="1" w:styleId="261714E26F8E41A991E0DFBA553091C2">
    <w:name w:val="261714E26F8E41A991E0DFBA553091C2"/>
  </w:style>
  <w:style w:type="paragraph" w:customStyle="1" w:styleId="37402AC7CBEF45F1B9FF5340B9305522">
    <w:name w:val="37402AC7CBEF45F1B9FF5340B9305522"/>
  </w:style>
  <w:style w:type="paragraph" w:customStyle="1" w:styleId="87F8CAF369B6447A8220ABD584461608">
    <w:name w:val="87F8CAF369B6447A8220ABD584461608"/>
  </w:style>
  <w:style w:type="paragraph" w:customStyle="1" w:styleId="1B6FA9325F1D4667A3322FDD0AC0AADA">
    <w:name w:val="1B6FA9325F1D4667A3322FDD0AC0AADA"/>
  </w:style>
  <w:style w:type="paragraph" w:customStyle="1" w:styleId="C131F5ABC0F04FAF9D0A99E9E332CB67">
    <w:name w:val="C131F5ABC0F04FAF9D0A99E9E332CB67"/>
  </w:style>
  <w:style w:type="paragraph" w:customStyle="1" w:styleId="DD834D462FA4443594D01A740C9060E5">
    <w:name w:val="DD834D462FA4443594D01A740C9060E5"/>
  </w:style>
  <w:style w:type="character" w:styleId="PlaceholderText">
    <w:name w:val="Placeholder Text"/>
    <w:basedOn w:val="DefaultParagraphFont"/>
    <w:uiPriority w:val="99"/>
    <w:semiHidden/>
    <w:rPr>
      <w:color w:val="808080"/>
    </w:rPr>
  </w:style>
  <w:style w:type="paragraph" w:customStyle="1" w:styleId="807D73D3AA1A48A09291754012E95464">
    <w:name w:val="807D73D3AA1A48A09291754012E95464"/>
  </w:style>
  <w:style w:type="paragraph" w:customStyle="1" w:styleId="4CE9BF22587E4EFAB5F0E0767EC62FC3">
    <w:name w:val="4CE9BF22587E4EFAB5F0E0767EC62FC3"/>
  </w:style>
  <w:style w:type="paragraph" w:customStyle="1" w:styleId="730C92BBEF0F4447AED69E69081A5F5E">
    <w:name w:val="730C92BBEF0F4447AED69E69081A5F5E"/>
  </w:style>
  <w:style w:type="paragraph" w:customStyle="1" w:styleId="C83C750B462D4B3C9F3338B043CE289A">
    <w:name w:val="C83C750B462D4B3C9F3338B043CE289A"/>
  </w:style>
  <w:style w:type="paragraph" w:customStyle="1" w:styleId="BEE88CC3306A4D998C8FB07D2FE34239">
    <w:name w:val="BEE88CC3306A4D998C8FB07D2FE34239"/>
  </w:style>
  <w:style w:type="paragraph" w:customStyle="1" w:styleId="D3961AB3DAB44DE79F98EFCAFF29EDDD">
    <w:name w:val="D3961AB3DAB44DE79F98EFCAFF29EDDD"/>
  </w:style>
  <w:style w:type="paragraph" w:customStyle="1" w:styleId="398260E83AD546ED838F7F56FB214451">
    <w:name w:val="398260E83AD546ED838F7F56FB214451"/>
  </w:style>
  <w:style w:type="paragraph" w:customStyle="1" w:styleId="7E12CD53595F4BD589B976DD6E52CFDD">
    <w:name w:val="7E12CD53595F4BD589B976DD6E52CFDD"/>
  </w:style>
  <w:style w:type="paragraph" w:customStyle="1" w:styleId="7D5C6478AB37428F97F1DDD996933CE0">
    <w:name w:val="7D5C6478AB37428F97F1DDD996933CE0"/>
  </w:style>
  <w:style w:type="paragraph" w:customStyle="1" w:styleId="6CFE87772A8E40F5B33D25CDC9483E8E">
    <w:name w:val="6CFE87772A8E40F5B33D25CDC9483E8E"/>
  </w:style>
  <w:style w:type="paragraph" w:customStyle="1" w:styleId="6A0868CEEFE245CBB85285BF4BA2D385">
    <w:name w:val="6A0868CEEFE245CBB85285BF4BA2D385"/>
  </w:style>
  <w:style w:type="paragraph" w:customStyle="1" w:styleId="0F9B8EFB59D0489D86AF6AFF4162D6CA">
    <w:name w:val="0F9B8EFB59D0489D86AF6AFF4162D6CA"/>
  </w:style>
  <w:style w:type="paragraph" w:customStyle="1" w:styleId="96F0DE86DD114244BAA2AFF33DDEF6A9">
    <w:name w:val="96F0DE86DD114244BAA2AFF33DDEF6A9"/>
  </w:style>
  <w:style w:type="paragraph" w:customStyle="1" w:styleId="57964884702D48DB8FE331F0241CD3AD">
    <w:name w:val="57964884702D48DB8FE331F0241CD3AD"/>
  </w:style>
  <w:style w:type="paragraph" w:customStyle="1" w:styleId="8932912EEB2E41F1AFBC1B09EA079E5B">
    <w:name w:val="8932912EEB2E41F1AFBC1B09EA079E5B"/>
  </w:style>
  <w:style w:type="paragraph" w:customStyle="1" w:styleId="EA07CBEED1944384ACDA7D4B83C4BCC6">
    <w:name w:val="EA07CBEED1944384ACDA7D4B83C4BCC6"/>
  </w:style>
  <w:style w:type="paragraph" w:customStyle="1" w:styleId="FE248294BA14431996D8D1F2DE0D33CA">
    <w:name w:val="FE248294BA14431996D8D1F2DE0D33CA"/>
  </w:style>
  <w:style w:type="paragraph" w:customStyle="1" w:styleId="DCF179423261424486BA77134971F366">
    <w:name w:val="DCF179423261424486BA77134971F366"/>
  </w:style>
  <w:style w:type="paragraph" w:customStyle="1" w:styleId="8E4E9578CD7F49C2B1D93BF23DA61F45">
    <w:name w:val="8E4E9578CD7F49C2B1D93BF23DA61F45"/>
  </w:style>
  <w:style w:type="paragraph" w:customStyle="1" w:styleId="AF59B60EF9BB43CA82C353F8532460CA">
    <w:name w:val="AF59B60EF9BB43CA82C353F85324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ut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Minutes_for_organization_meeting_long_form.dotx</Template>
  <TotalTime>835</TotalTime>
  <Pages>3</Pages>
  <Words>644</Words>
  <Characters>3676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Fir Grove Elementary School Parent-Teacher Organization</dc:subject>
  <dc:creator>Owner</dc:creator>
  <cp:keywords>October 2, 2018</cp:keywords>
  <dc:description>Amy Mestas</dc:description>
  <cp:lastModifiedBy>jen gould</cp:lastModifiedBy>
  <cp:revision>11</cp:revision>
  <cp:lastPrinted>2018-10-02T21:29:00Z</cp:lastPrinted>
  <dcterms:created xsi:type="dcterms:W3CDTF">2018-10-14T04:37:00Z</dcterms:created>
  <dcterms:modified xsi:type="dcterms:W3CDTF">2018-11-06T22:07:00Z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TC010184131033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MSIP_Label_f42aa342-8706-4288-bd11-ebb85995028c_Enabled">
    <vt:lpwstr>True</vt:lpwstr>
  </property>
  <property fmtid="{D5CDD505-2E9C-101B-9397-08002B2CF9AE}" pid="11" name="MSIP_Label_f42aa342-8706-4288-bd11-ebb85995028c_SiteId">
    <vt:lpwstr>72f988bf-86f1-41af-91ab-2d7cd011db47</vt:lpwstr>
  </property>
  <property fmtid="{D5CDD505-2E9C-101B-9397-08002B2CF9AE}" pid="12" name="MSIP_Label_f42aa342-8706-4288-bd11-ebb85995028c_Owner">
    <vt:lpwstr>v-shbahu@microsoft.com</vt:lpwstr>
  </property>
  <property fmtid="{D5CDD505-2E9C-101B-9397-08002B2CF9AE}" pid="13" name="MSIP_Label_f42aa342-8706-4288-bd11-ebb85995028c_SetDate">
    <vt:lpwstr>2018-04-11T09:03:44.2469821Z</vt:lpwstr>
  </property>
  <property fmtid="{D5CDD505-2E9C-101B-9397-08002B2CF9AE}" pid="14" name="MSIP_Label_f42aa342-8706-4288-bd11-ebb85995028c_Name">
    <vt:lpwstr>General</vt:lpwstr>
  </property>
  <property fmtid="{D5CDD505-2E9C-101B-9397-08002B2CF9AE}" pid="15" name="MSIP_Label_f42aa342-8706-4288-bd11-ebb85995028c_Application">
    <vt:lpwstr>Microsoft Azure Information Protection</vt:lpwstr>
  </property>
  <property fmtid="{D5CDD505-2E9C-101B-9397-08002B2CF9AE}" pid="16" name="MSIP_Label_f42aa342-8706-4288-bd11-ebb85995028c_Extended_MSFT_Method">
    <vt:lpwstr>Automatic</vt:lpwstr>
  </property>
  <property fmtid="{D5CDD505-2E9C-101B-9397-08002B2CF9AE}" pid="17" name="Sensitivity">
    <vt:lpwstr>General</vt:lpwstr>
  </property>
</Properties>
</file>