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alias w:val="Enter Organization/Committee Name:"/>
        <w:tag w:val="Enter Organization/Committee Name:"/>
        <w:id w:val="976303765"/>
        <w:placeholder>
          <w:docPart w:val="5DFED209509745C79202633E52B00D53"/>
        </w:placeholder>
        <w:dataBinding w:prefixMappings="xmlns:ns0='http://purl.org/dc/elements/1.1/' xmlns:ns1='http://schemas.openxmlformats.org/package/2006/metadata/core-properties' " w:xpath="/ns1:coreProperties[1]/ns0:subject[1]" w:storeItemID="{6C3C8BC8-F283-45AE-878A-BAB7291924A1}"/>
        <w:text/>
      </w:sdtPr>
      <w:sdtEndPr/>
      <w:sdtContent>
        <w:p w:rsidR="009A34F6" w:rsidRDefault="00883C09" w:rsidP="005578C9">
          <w:pPr>
            <w:pStyle w:val="Organization"/>
          </w:pPr>
          <w:r>
            <w:t>Fir Grove Elementary School Parent-Teacher</w:t>
          </w:r>
          <w:r w:rsidR="00934528">
            <w:t xml:space="preserve"> Organization</w:t>
          </w:r>
        </w:p>
      </w:sdtContent>
    </w:sdt>
    <w:p w:rsidR="00913F9D" w:rsidRPr="00883C09" w:rsidRDefault="00883C09" w:rsidP="00913F9D">
      <w:pPr>
        <w:pStyle w:val="Heading1"/>
        <w:rPr>
          <w:b/>
          <w:sz w:val="28"/>
          <w:szCs w:val="28"/>
        </w:rPr>
      </w:pPr>
      <w:r w:rsidRPr="00883C09">
        <w:rPr>
          <w:b/>
          <w:sz w:val="28"/>
          <w:szCs w:val="28"/>
        </w:rPr>
        <w:t>Meeting Minutes</w:t>
      </w:r>
    </w:p>
    <w:p w:rsidR="00913F9D" w:rsidRPr="00913F9D" w:rsidRDefault="00BA65F6" w:rsidP="00913F9D">
      <w:pPr>
        <w:pStyle w:val="Heading1"/>
      </w:pPr>
      <w:sdt>
        <w:sdtPr>
          <w:alias w:val="Enter date:"/>
          <w:tag w:val="Enter date:"/>
          <w:id w:val="-1605562503"/>
          <w:placeholder>
            <w:docPart w:val="B899B6205F9B4603BB1461423DBBB702"/>
          </w:placeholder>
          <w:dataBinding w:prefixMappings="xmlns:ns0='http://purl.org/dc/elements/1.1/' xmlns:ns1='http://schemas.openxmlformats.org/package/2006/metadata/core-properties' " w:xpath="/ns1:coreProperties[1]/ns1:keywords[1]" w:storeItemID="{6C3C8BC8-F283-45AE-878A-BAB7291924A1}"/>
          <w:text/>
        </w:sdtPr>
        <w:sdtEndPr/>
        <w:sdtContent>
          <w:r w:rsidR="008104ED">
            <w:t>December 6</w:t>
          </w:r>
          <w:r w:rsidR="00883C09">
            <w:t>, 2018</w:t>
          </w:r>
        </w:sdtContent>
      </w:sdt>
    </w:p>
    <w:p w:rsidR="009A34F6" w:rsidRPr="00E824F4" w:rsidRDefault="00BA65F6" w:rsidP="0012244C">
      <w:pPr>
        <w:pStyle w:val="Heading2"/>
      </w:pPr>
      <w:sdt>
        <w:sdtPr>
          <w:alias w:val="Opening:"/>
          <w:tag w:val="Opening:"/>
          <w:id w:val="372353325"/>
          <w:placeholder>
            <w:docPart w:val="1F7FEA9413C24D648F886441991CA5F3"/>
          </w:placeholder>
          <w:temporary/>
          <w:showingPlcHdr/>
        </w:sdtPr>
        <w:sdtEndPr/>
        <w:sdtContent>
          <w:r w:rsidR="00C91D7E" w:rsidRPr="0012244C">
            <w:t>Opening</w:t>
          </w:r>
        </w:sdtContent>
      </w:sdt>
    </w:p>
    <w:p w:rsidR="009A34F6" w:rsidRDefault="00BA65F6" w:rsidP="00EF0387">
      <w:sdt>
        <w:sdtPr>
          <w:alias w:val="Enter description:"/>
          <w:tag w:val="Enter description:"/>
          <w:id w:val="-452166665"/>
          <w:placeholder>
            <w:docPart w:val="393B35F61A534B16A72DC8DF4A234AA9"/>
          </w:placeholder>
          <w:temporary/>
          <w:showingPlcHdr/>
        </w:sdtPr>
        <w:sdtEndPr/>
        <w:sdtContent>
          <w:r w:rsidR="00017927">
            <w:t>The regular meeting of the</w:t>
          </w:r>
        </w:sdtContent>
      </w:sdt>
      <w:r w:rsidR="00C91D7E">
        <w:t xml:space="preserve"> </w:t>
      </w:r>
      <w:sdt>
        <w:sdtPr>
          <w:alias w:val="Organization/Committee Name:"/>
          <w:tag w:val="Organization/Committee Name:"/>
          <w:id w:val="976303776"/>
          <w:placeholder>
            <w:docPart w:val="5298EC52CB44463980FA1F824499FE58"/>
          </w:placeholder>
          <w:dataBinding w:prefixMappings="xmlns:ns0='http://purl.org/dc/elements/1.1/' xmlns:ns1='http://schemas.openxmlformats.org/package/2006/metadata/core-properties' " w:xpath="/ns1:coreProperties[1]/ns0:subject[1]" w:storeItemID="{6C3C8BC8-F283-45AE-878A-BAB7291924A1}"/>
          <w:text/>
        </w:sdtPr>
        <w:sdtEndPr/>
        <w:sdtContent>
          <w:r w:rsidR="00934528">
            <w:t>Fir Grove Elementary School Parent-Teacher Organization</w:t>
          </w:r>
        </w:sdtContent>
      </w:sdt>
      <w:r w:rsidR="009A34F6">
        <w:t xml:space="preserve"> </w:t>
      </w:r>
      <w:sdt>
        <w:sdtPr>
          <w:alias w:val="Enter description:"/>
          <w:tag w:val="Enter description:"/>
          <w:id w:val="1394999032"/>
          <w:placeholder>
            <w:docPart w:val="93E7788CF9324A54BF94A989B771AF23"/>
          </w:placeholder>
          <w:temporary/>
          <w:showingPlcHdr/>
        </w:sdtPr>
        <w:sdtEndPr/>
        <w:sdtContent>
          <w:r w:rsidR="00C91D7E">
            <w:t>was called to order at</w:t>
          </w:r>
        </w:sdtContent>
      </w:sdt>
      <w:r w:rsidR="00C91D7E">
        <w:t xml:space="preserve"> </w:t>
      </w:r>
      <w:r w:rsidR="00883C09">
        <w:t>7:00 p.m. in Beaverton, Oregon</w:t>
      </w:r>
      <w:r w:rsidR="009A34F6">
        <w:t xml:space="preserve"> </w:t>
      </w:r>
      <w:sdt>
        <w:sdtPr>
          <w:alias w:val="Enter description:"/>
          <w:tag w:val="Enter description:"/>
          <w:id w:val="1180079533"/>
          <w:placeholder>
            <w:docPart w:val="913A628F02D24E60B9FE6B45660B1F2E"/>
          </w:placeholder>
          <w:temporary/>
          <w:showingPlcHdr/>
        </w:sdtPr>
        <w:sdtEndPr/>
        <w:sdtContent>
          <w:r w:rsidR="00017927">
            <w:t>on</w:t>
          </w:r>
        </w:sdtContent>
      </w:sdt>
      <w:r w:rsidR="009A34F6">
        <w:t xml:space="preserve"> </w:t>
      </w:r>
      <w:sdt>
        <w:sdtPr>
          <w:alias w:val="Date:"/>
          <w:tag w:val="Date:"/>
          <w:id w:val="-1963645359"/>
          <w:placeholder>
            <w:docPart w:val="2861CEFC68EF4CA481A2514EAEE9532A"/>
          </w:placeholder>
          <w:dataBinding w:prefixMappings="xmlns:ns0='http://purl.org/dc/elements/1.1/' xmlns:ns1='http://schemas.openxmlformats.org/package/2006/metadata/core-properties' " w:xpath="/ns1:coreProperties[1]/ns1:keywords[1]" w:storeItemID="{6C3C8BC8-F283-45AE-878A-BAB7291924A1}"/>
          <w:text/>
        </w:sdtPr>
        <w:sdtEndPr/>
        <w:sdtContent>
          <w:r w:rsidR="008104ED">
            <w:t>December 6, 2018</w:t>
          </w:r>
        </w:sdtContent>
      </w:sdt>
      <w:r w:rsidR="009A34F6">
        <w:t xml:space="preserve"> </w:t>
      </w:r>
      <w:sdt>
        <w:sdtPr>
          <w:alias w:val="Enter description:"/>
          <w:tag w:val="Enter description:"/>
          <w:id w:val="54975906"/>
          <w:placeholder>
            <w:docPart w:val="65F2E9C214FE4F378E518CA4DD03CE15"/>
          </w:placeholder>
          <w:temporary/>
          <w:showingPlcHdr/>
        </w:sdtPr>
        <w:sdtEndPr/>
        <w:sdtContent>
          <w:r w:rsidR="00C91D7E">
            <w:t>by</w:t>
          </w:r>
        </w:sdtContent>
      </w:sdt>
      <w:r w:rsidR="00C91D7E">
        <w:t xml:space="preserve"> </w:t>
      </w:r>
      <w:sdt>
        <w:sdtPr>
          <w:alias w:val="Enter Facilitator Name:"/>
          <w:tag w:val="Enter Facilitator Name:"/>
          <w:id w:val="976303832"/>
          <w:placeholder>
            <w:docPart w:val="CCE20272900346629579BFA637D85185"/>
          </w:placeholder>
          <w:dataBinding w:prefixMappings="xmlns:ns0='http://purl.org/dc/elements/1.1/' xmlns:ns1='http://schemas.openxmlformats.org/package/2006/metadata/core-properties' " w:xpath="/ns1:coreProperties[1]/ns0:description[1]" w:storeItemID="{6C3C8BC8-F283-45AE-878A-BAB7291924A1}"/>
          <w:text/>
        </w:sdtPr>
        <w:sdtEndPr/>
        <w:sdtContent>
          <w:r w:rsidR="00883C09">
            <w:t>Amy Mestas</w:t>
          </w:r>
        </w:sdtContent>
      </w:sdt>
      <w:r w:rsidR="009A34F6">
        <w:t>.</w:t>
      </w:r>
    </w:p>
    <w:p w:rsidR="009A34F6" w:rsidRDefault="00BA65F6" w:rsidP="005578C9">
      <w:pPr>
        <w:pStyle w:val="Heading2"/>
      </w:pPr>
      <w:sdt>
        <w:sdtPr>
          <w:alias w:val="Present:"/>
          <w:tag w:val="Present:"/>
          <w:id w:val="1371722459"/>
          <w:placeholder>
            <w:docPart w:val="285E80271F854CDA91AEB527F42D983E"/>
          </w:placeholder>
          <w:temporary/>
          <w:showingPlcHdr/>
        </w:sdtPr>
        <w:sdtEndPr/>
        <w:sdtContent>
          <w:r w:rsidR="00C91D7E">
            <w:t>Present</w:t>
          </w:r>
        </w:sdtContent>
      </w:sdt>
    </w:p>
    <w:p w:rsidR="009A34F6" w:rsidRDefault="00883C09" w:rsidP="005578C9">
      <w:r>
        <w:t>Amy Mestas, Minta Johnson, Elizabeth Ranweiler, Kristina Hiersche, Jackie Herron, Jennifer Gould</w:t>
      </w:r>
      <w:r w:rsidR="006A292B">
        <w:t>, Lyndsay Roller, Kari McGatha, Ken Ward, Heather Wills, Jill Thornton,  Emily Mal</w:t>
      </w:r>
      <w:r w:rsidR="00C71101">
        <w:t>mstrom, Erin Miles, Michelle King, Vanessa Rousseau</w:t>
      </w:r>
    </w:p>
    <w:p w:rsidR="009A34F6" w:rsidRPr="005578C9" w:rsidRDefault="00BA65F6" w:rsidP="000534FF">
      <w:pPr>
        <w:pStyle w:val="Heading2"/>
      </w:pPr>
      <w:sdt>
        <w:sdtPr>
          <w:alias w:val="Approval of Agenda:"/>
          <w:tag w:val="Approval of Agenda:"/>
          <w:id w:val="-741172356"/>
          <w:placeholder>
            <w:docPart w:val="37402AC7CBEF45F1B9FF5340B9305522"/>
          </w:placeholder>
          <w:temporary/>
          <w:showingPlcHdr/>
        </w:sdtPr>
        <w:sdtEndPr/>
        <w:sdtContent>
          <w:r w:rsidR="00C91D7E">
            <w:t>Approval of Agenda</w:t>
          </w:r>
        </w:sdtContent>
      </w:sdt>
      <w:r w:rsidR="0077605B">
        <w:t xml:space="preserve"> and Minutes</w:t>
      </w:r>
    </w:p>
    <w:p w:rsidR="009A34F6" w:rsidRDefault="00BA65F6" w:rsidP="0077605B">
      <w:sdt>
        <w:sdtPr>
          <w:alias w:val="Enter approval of agenda:"/>
          <w:tag w:val="Enter approval of agenda:"/>
          <w:id w:val="976304133"/>
          <w:placeholder>
            <w:docPart w:val="87F8CAF369B6447A8220ABD584461608"/>
          </w:placeholder>
          <w:temporary/>
          <w:showingPlcHdr/>
        </w:sdtPr>
        <w:sdtEndPr/>
        <w:sdtContent>
          <w:r w:rsidR="000534FF">
            <w:t>The agenda was unanimously approved as distributed.</w:t>
          </w:r>
        </w:sdtContent>
      </w:sdt>
      <w:r w:rsidR="0077605B">
        <w:t xml:space="preserve"> </w:t>
      </w:r>
      <w:sdt>
        <w:sdtPr>
          <w:alias w:val="Enter approval of minutes:"/>
          <w:tag w:val="Enter approval of minutes:"/>
          <w:id w:val="-1218816768"/>
          <w:placeholder>
            <w:docPart w:val="05C9647A3F0E41248AC7E2BC68293816"/>
          </w:placeholder>
          <w:temporary/>
          <w:showingPlcHdr/>
        </w:sdtPr>
        <w:sdtEndPr/>
        <w:sdtContent>
          <w:r w:rsidR="0077605B">
            <w:t>The minutes of the previous meeting were unanimously approved as distributed.</w:t>
          </w:r>
        </w:sdtContent>
      </w:sdt>
    </w:p>
    <w:p w:rsidR="009A34F6" w:rsidRDefault="00BA65F6" w:rsidP="000534FF">
      <w:pPr>
        <w:pStyle w:val="Heading2"/>
      </w:pPr>
      <w:sdt>
        <w:sdtPr>
          <w:alias w:val="Open Issues:"/>
          <w:tag w:val="Open Issues:"/>
          <w:id w:val="878744011"/>
          <w:placeholder>
            <w:docPart w:val="DD834D462FA4443594D01A740C9060E5"/>
          </w:placeholder>
          <w:temporary/>
          <w:showingPlcHdr/>
        </w:sdtPr>
        <w:sdtEndPr/>
        <w:sdtContent>
          <w:r w:rsidR="00C91D7E">
            <w:t>Open Issues</w:t>
          </w:r>
        </w:sdtContent>
      </w:sdt>
    </w:p>
    <w:p w:rsidR="003E3934" w:rsidRDefault="003E3934" w:rsidP="003E3934">
      <w:r>
        <w:t>Principal Update: Erin Miles</w:t>
      </w:r>
    </w:p>
    <w:p w:rsidR="003E3934" w:rsidRDefault="00E81D7A" w:rsidP="003E3934">
      <w:pPr>
        <w:pStyle w:val="ListParagraph"/>
        <w:numPr>
          <w:ilvl w:val="0"/>
          <w:numId w:val="16"/>
        </w:numPr>
      </w:pPr>
      <w:r>
        <w:t xml:space="preserve">As the rainy season begins parents and guardians should make sure their </w:t>
      </w:r>
      <w:r w:rsidRPr="004E417E">
        <w:rPr>
          <w:b/>
        </w:rPr>
        <w:t>kids have warm and rainproof jackets</w:t>
      </w:r>
      <w:r>
        <w:t>.</w:t>
      </w:r>
    </w:p>
    <w:p w:rsidR="00E81D7A" w:rsidRDefault="00E81D7A" w:rsidP="003E3934">
      <w:pPr>
        <w:pStyle w:val="ListParagraph"/>
        <w:numPr>
          <w:ilvl w:val="0"/>
          <w:numId w:val="16"/>
        </w:numPr>
      </w:pPr>
      <w:r>
        <w:t>Painting is in progress for the halls of the school.</w:t>
      </w:r>
    </w:p>
    <w:p w:rsidR="00E81D7A" w:rsidRDefault="00E81D7A" w:rsidP="003E3934">
      <w:pPr>
        <w:pStyle w:val="ListParagraph"/>
        <w:numPr>
          <w:ilvl w:val="0"/>
          <w:numId w:val="16"/>
        </w:numPr>
      </w:pPr>
      <w:r>
        <w:t xml:space="preserve">A </w:t>
      </w:r>
      <w:r w:rsidRPr="004E417E">
        <w:rPr>
          <w:b/>
        </w:rPr>
        <w:t>blue screen wall is being created</w:t>
      </w:r>
      <w:r>
        <w:t xml:space="preserve"> by the second grade classroom</w:t>
      </w:r>
      <w:r w:rsidR="004E417E">
        <w:t>s</w:t>
      </w:r>
      <w:r>
        <w:t xml:space="preserve"> for video projects!</w:t>
      </w:r>
    </w:p>
    <w:p w:rsidR="00E81D7A" w:rsidRDefault="00E81D7A" w:rsidP="003E3934">
      <w:pPr>
        <w:pStyle w:val="ListParagraph"/>
        <w:numPr>
          <w:ilvl w:val="0"/>
          <w:numId w:val="16"/>
        </w:numPr>
      </w:pPr>
      <w:r>
        <w:t xml:space="preserve">The school district is hosting an Innovation Expo in the </w:t>
      </w:r>
      <w:r w:rsidR="004E417E">
        <w:t>spring</w:t>
      </w:r>
      <w:r>
        <w:t xml:space="preserve"> to showcase what schools and teachers are doing to the community.  Look for more information soon!</w:t>
      </w:r>
    </w:p>
    <w:p w:rsidR="00E81D7A" w:rsidRDefault="00E81D7A" w:rsidP="003E3934">
      <w:pPr>
        <w:pStyle w:val="ListParagraph"/>
        <w:numPr>
          <w:ilvl w:val="0"/>
          <w:numId w:val="16"/>
        </w:numPr>
      </w:pPr>
      <w:r>
        <w:t>The school district’s maintenance department is funding a project to mount all of the projectors in classrooms on the ceilings.</w:t>
      </w:r>
    </w:p>
    <w:p w:rsidR="00E81D7A" w:rsidRDefault="004E417E" w:rsidP="003E3934">
      <w:pPr>
        <w:pStyle w:val="ListParagraph"/>
        <w:numPr>
          <w:ilvl w:val="0"/>
          <w:numId w:val="16"/>
        </w:numPr>
      </w:pPr>
      <w:r>
        <w:t>The fifth grade is collecting socks for the children’s hospital—the drive ends December 14.</w:t>
      </w:r>
    </w:p>
    <w:p w:rsidR="004E417E" w:rsidRDefault="004E417E" w:rsidP="003E3934">
      <w:pPr>
        <w:pStyle w:val="ListParagraph"/>
        <w:numPr>
          <w:ilvl w:val="0"/>
          <w:numId w:val="16"/>
        </w:numPr>
      </w:pPr>
      <w:r>
        <w:t>The front office now has signs up showing how many kids are absent, late, or on time to school.  136 students had perfect attendance in November and will be entered into a raffle for 10 free bikes.</w:t>
      </w:r>
    </w:p>
    <w:p w:rsidR="004E417E" w:rsidRDefault="004E417E" w:rsidP="003E3934">
      <w:pPr>
        <w:pStyle w:val="ListParagraph"/>
        <w:numPr>
          <w:ilvl w:val="0"/>
          <w:numId w:val="16"/>
        </w:numPr>
      </w:pPr>
      <w:r>
        <w:rPr>
          <w:b/>
        </w:rPr>
        <w:t>Family Game Night is January 25</w:t>
      </w:r>
      <w:r>
        <w:t>.  There will be a free pizza dinner and each family will get a free set of dice and cards, along with information on playing “evergreen” games—games that can be played with only those supplies.</w:t>
      </w:r>
    </w:p>
    <w:p w:rsidR="003E3934" w:rsidRDefault="003E3934" w:rsidP="00B01C6D">
      <w:r>
        <w:lastRenderedPageBreak/>
        <w:t>School Report Card: Erin Miles</w:t>
      </w:r>
    </w:p>
    <w:p w:rsidR="00B01C6D" w:rsidRDefault="00B01C6D" w:rsidP="00B01C6D">
      <w:pPr>
        <w:pStyle w:val="ListParagraph"/>
        <w:numPr>
          <w:ilvl w:val="0"/>
          <w:numId w:val="17"/>
        </w:numPr>
      </w:pPr>
      <w:r>
        <w:t>Scores were down across the board for last year’s school report card.</w:t>
      </w:r>
      <w:r w:rsidR="003C6C41">
        <w:t xml:space="preserve">  Several factors contributed to the decline.</w:t>
      </w:r>
    </w:p>
    <w:p w:rsidR="003C6C41" w:rsidRDefault="003C6C41" w:rsidP="00B01C6D">
      <w:pPr>
        <w:pStyle w:val="ListParagraph"/>
        <w:numPr>
          <w:ilvl w:val="0"/>
          <w:numId w:val="17"/>
        </w:numPr>
      </w:pPr>
      <w:r>
        <w:t xml:space="preserve">English Language Arts scores were down approximately 5%.  </w:t>
      </w:r>
      <w:r w:rsidRPr="003C6C41">
        <w:rPr>
          <w:b/>
        </w:rPr>
        <w:t>The greatest indicator of student success is how much they read outside the classroom</w:t>
      </w:r>
      <w:r>
        <w:t>.  Many grades have gotten rid of written homework to encourage reading at home.</w:t>
      </w:r>
    </w:p>
    <w:p w:rsidR="003C6C41" w:rsidRDefault="003C6C41" w:rsidP="00B01C6D">
      <w:pPr>
        <w:pStyle w:val="ListParagraph"/>
        <w:numPr>
          <w:ilvl w:val="0"/>
          <w:numId w:val="17"/>
        </w:numPr>
      </w:pPr>
      <w:r>
        <w:t xml:space="preserve">Math scores were down 7%.  </w:t>
      </w:r>
      <w:r w:rsidR="004179B1" w:rsidRPr="00BB365B">
        <w:rPr>
          <w:b/>
        </w:rPr>
        <w:t>The</w:t>
      </w:r>
      <w:r w:rsidR="004179B1">
        <w:t xml:space="preserve"> </w:t>
      </w:r>
      <w:r w:rsidR="004179B1" w:rsidRPr="00BB365B">
        <w:rPr>
          <w:b/>
        </w:rPr>
        <w:t>district started a new math curriculum last year</w:t>
      </w:r>
      <w:r w:rsidR="004179B1">
        <w:t xml:space="preserve"> and test sco</w:t>
      </w:r>
      <w:r w:rsidR="00BB365B">
        <w:t>res always dip after that.  Students are already showing growth in math this year.</w:t>
      </w:r>
    </w:p>
    <w:p w:rsidR="00BB365B" w:rsidRDefault="00BB365B" w:rsidP="00B01C6D">
      <w:pPr>
        <w:pStyle w:val="ListParagraph"/>
        <w:numPr>
          <w:ilvl w:val="0"/>
          <w:numId w:val="17"/>
        </w:numPr>
      </w:pPr>
      <w:r>
        <w:t xml:space="preserve">Science scores were down 13%.  Our 5th grade classes </w:t>
      </w:r>
      <w:r w:rsidRPr="00BB365B">
        <w:rPr>
          <w:b/>
        </w:rPr>
        <w:t>focus on math and English Language Arts to prepare students for middle school</w:t>
      </w:r>
      <w:r>
        <w:t xml:space="preserve"> and don’t push science as hard.  </w:t>
      </w:r>
    </w:p>
    <w:p w:rsidR="003E3025" w:rsidRDefault="00B66BA2" w:rsidP="003E3025">
      <w:pPr>
        <w:pStyle w:val="ListParagraph"/>
        <w:numPr>
          <w:ilvl w:val="0"/>
          <w:numId w:val="17"/>
        </w:numPr>
      </w:pPr>
      <w:r>
        <w:t xml:space="preserve">Testing is </w:t>
      </w:r>
      <w:r w:rsidRPr="003E3025">
        <w:rPr>
          <w:b/>
        </w:rPr>
        <w:t>done in chunks of 45-60 minutes</w:t>
      </w:r>
      <w:r>
        <w:t xml:space="preserve"> at a time.  It takes approximately 6 hours to complete the English Language Arts test and 4-5 hours to complete math, but the tests aren</w:t>
      </w:r>
      <w:r w:rsidR="003E3025">
        <w:t>’t timed.  The tests are taken on classroom Chromebooks.</w:t>
      </w:r>
    </w:p>
    <w:p w:rsidR="00111A4B" w:rsidRDefault="003E3025" w:rsidP="00111A4B">
      <w:pPr>
        <w:pStyle w:val="ListParagraph"/>
        <w:numPr>
          <w:ilvl w:val="0"/>
          <w:numId w:val="17"/>
        </w:numPr>
      </w:pPr>
      <w:r>
        <w:t>The school also teaches test-taking strategies and gives practice tests to students.</w:t>
      </w:r>
    </w:p>
    <w:p w:rsidR="00111A4B" w:rsidRDefault="00111A4B" w:rsidP="00111A4B">
      <w:r>
        <w:t>Presentation by Fir Grove Reading Specialists</w:t>
      </w:r>
    </w:p>
    <w:p w:rsidR="00111A4B" w:rsidRDefault="004534E4" w:rsidP="00111A4B">
      <w:pPr>
        <w:pStyle w:val="ListParagraph"/>
        <w:numPr>
          <w:ilvl w:val="0"/>
          <w:numId w:val="18"/>
        </w:numPr>
      </w:pPr>
      <w:r w:rsidRPr="004534E4">
        <w:rPr>
          <w:b/>
        </w:rPr>
        <w:t>Vanessa Rousseau</w:t>
      </w:r>
      <w:r>
        <w:t xml:space="preserve"> and </w:t>
      </w:r>
      <w:r w:rsidRPr="004534E4">
        <w:rPr>
          <w:b/>
        </w:rPr>
        <w:t>Michelle King</w:t>
      </w:r>
      <w:r>
        <w:t xml:space="preserve"> are our reading specialists.  The use a curriculum from American Reading Company.  That curriculum provides a wide variety of books so </w:t>
      </w:r>
      <w:r w:rsidRPr="004534E4">
        <w:rPr>
          <w:b/>
        </w:rPr>
        <w:t>students can select what interests them</w:t>
      </w:r>
      <w:r>
        <w:t>.</w:t>
      </w:r>
    </w:p>
    <w:p w:rsidR="004534E4" w:rsidRDefault="004534E4" w:rsidP="00111A4B">
      <w:pPr>
        <w:pStyle w:val="ListParagraph"/>
        <w:numPr>
          <w:ilvl w:val="0"/>
          <w:numId w:val="18"/>
        </w:numPr>
      </w:pPr>
      <w:r>
        <w:t xml:space="preserve">Vanessa and Michelle use the Individualized Reading Level Assessment (“IRLA”) assessment throughout the year to keep track of student progress.  The IRLA shows </w:t>
      </w:r>
      <w:r w:rsidRPr="00654A5C">
        <w:rPr>
          <w:b/>
        </w:rPr>
        <w:t xml:space="preserve">what each student needs to </w:t>
      </w:r>
      <w:r w:rsidR="00654A5C">
        <w:rPr>
          <w:b/>
        </w:rPr>
        <w:t>learn</w:t>
      </w:r>
      <w:r w:rsidRPr="00654A5C">
        <w:rPr>
          <w:b/>
        </w:rPr>
        <w:t xml:space="preserve"> to progress</w:t>
      </w:r>
      <w:r>
        <w:t>.  For example, a student may not be under</w:t>
      </w:r>
      <w:r w:rsidR="00654A5C">
        <w:t>standing word endings so the reading specialists and teachers can focus on that.</w:t>
      </w:r>
    </w:p>
    <w:p w:rsidR="002652D2" w:rsidRDefault="002652D2" w:rsidP="00111A4B">
      <w:pPr>
        <w:pStyle w:val="ListParagraph"/>
        <w:numPr>
          <w:ilvl w:val="0"/>
          <w:numId w:val="18"/>
        </w:numPr>
      </w:pPr>
      <w:r>
        <w:t>Classroom teachers also use another curriculum, and they use their expertise to integrate them to support individual readers.</w:t>
      </w:r>
      <w:r w:rsidR="009347C6">
        <w:t xml:space="preserve">  </w:t>
      </w:r>
      <w:r w:rsidR="009347C6" w:rsidRPr="009347C6">
        <w:rPr>
          <w:b/>
        </w:rPr>
        <w:t>Kids love the books</w:t>
      </w:r>
      <w:r w:rsidR="009347C6">
        <w:t xml:space="preserve"> in both curriculums!</w:t>
      </w:r>
    </w:p>
    <w:p w:rsidR="009347C6" w:rsidRDefault="009347C6" w:rsidP="00111A4B">
      <w:pPr>
        <w:pStyle w:val="ListParagraph"/>
        <w:numPr>
          <w:ilvl w:val="0"/>
          <w:numId w:val="18"/>
        </w:numPr>
      </w:pPr>
      <w:r>
        <w:t xml:space="preserve">The school provides </w:t>
      </w:r>
      <w:r w:rsidRPr="009347C6">
        <w:rPr>
          <w:b/>
        </w:rPr>
        <w:t>90 minutes of literacy work a day</w:t>
      </w:r>
      <w:r>
        <w:t>—a main goal is to increase stamina right away so all students can read for long periods of time.  Classroom teachers and reading specialists might pull small “book clubs” out while the rest of the class is doing independent reading on their book-of-choice.  The philosophy is: “</w:t>
      </w:r>
      <w:r w:rsidRPr="009347C6">
        <w:rPr>
          <w:b/>
        </w:rPr>
        <w:t>First learn to read, then learn from reading</w:t>
      </w:r>
      <w:r>
        <w:t>.”</w:t>
      </w:r>
    </w:p>
    <w:p w:rsidR="00693A43" w:rsidRDefault="00693A43" w:rsidP="00111A4B">
      <w:pPr>
        <w:pStyle w:val="ListParagraph"/>
        <w:numPr>
          <w:ilvl w:val="0"/>
          <w:numId w:val="18"/>
        </w:numPr>
      </w:pPr>
      <w:r>
        <w:t xml:space="preserve">Small groups in the classroom are used to balance needs—some kindergarten students will be working on letters and sounds while another group will already be reading.  </w:t>
      </w:r>
      <w:r w:rsidR="00EC62F3">
        <w:t>The reading curriculum includes sets of 6 books that can be used for a small group to read together.</w:t>
      </w:r>
    </w:p>
    <w:p w:rsidR="009347C6" w:rsidRDefault="009347C6" w:rsidP="00111A4B">
      <w:pPr>
        <w:pStyle w:val="ListParagraph"/>
        <w:numPr>
          <w:ilvl w:val="0"/>
          <w:numId w:val="18"/>
        </w:numPr>
      </w:pPr>
      <w:r w:rsidRPr="00693A43">
        <w:rPr>
          <w:b/>
        </w:rPr>
        <w:lastRenderedPageBreak/>
        <w:t xml:space="preserve">Start Making a Reader Today </w:t>
      </w:r>
      <w:r>
        <w:t xml:space="preserve">(“SMART”) is a monthly volunteer program </w:t>
      </w:r>
      <w:r w:rsidR="000F1B1E">
        <w:t>to encourage reading.  A dedicated volunteer meets with their student once a month to read a book together, and then the student gets to take the book home!  Students may be selected for the program as a reading intervention, to provide a mentor, or as a reward.</w:t>
      </w:r>
    </w:p>
    <w:p w:rsidR="000F1B1E" w:rsidRDefault="00693A43" w:rsidP="00111A4B">
      <w:pPr>
        <w:pStyle w:val="ListParagraph"/>
        <w:numPr>
          <w:ilvl w:val="0"/>
          <w:numId w:val="18"/>
        </w:numPr>
      </w:pPr>
      <w:r>
        <w:rPr>
          <w:b/>
        </w:rPr>
        <w:t>Kindergarten Read-to-M</w:t>
      </w:r>
      <w:r w:rsidR="000F1B1E" w:rsidRPr="00693A43">
        <w:rPr>
          <w:b/>
        </w:rPr>
        <w:t>e</w:t>
      </w:r>
      <w:r w:rsidR="000F1B1E">
        <w:t xml:space="preserve"> is a drop-in program.  A cart with books and a list of students is outside the reading specialists’ room.  Volunteers can show up during the school day, look at the list o</w:t>
      </w:r>
      <w:r>
        <w:t>f children, pull a student from</w:t>
      </w:r>
      <w:r w:rsidR="000F1B1E">
        <w:t xml:space="preserve"> their classroom and read one or two books with them.  </w:t>
      </w:r>
      <w:r w:rsidR="000F1B1E" w:rsidRPr="00693A43">
        <w:rPr>
          <w:b/>
        </w:rPr>
        <w:t>This pr</w:t>
      </w:r>
      <w:r w:rsidRPr="00693A43">
        <w:rPr>
          <w:b/>
        </w:rPr>
        <w:t>ogram is very flexible</w:t>
      </w:r>
      <w:r>
        <w:t xml:space="preserve"> and any volunteer can show up on any school day to participate.  </w:t>
      </w:r>
    </w:p>
    <w:p w:rsidR="008B4657" w:rsidRDefault="00754F7A" w:rsidP="00111A4B">
      <w:pPr>
        <w:pStyle w:val="ListParagraph"/>
        <w:numPr>
          <w:ilvl w:val="0"/>
          <w:numId w:val="18"/>
        </w:numPr>
      </w:pPr>
      <w:r>
        <w:t xml:space="preserve">The school waits six weeks at the beginning of the year to test children for reading interventions to give them a chance to settle into the school.  </w:t>
      </w:r>
      <w:r w:rsidR="008B4657">
        <w:t xml:space="preserve">Struggling students are given interventions such as small group study and working with a reading specialist.  </w:t>
      </w:r>
      <w:r w:rsidR="00540E8E">
        <w:t>The school also provides lessons that integrate word study, sight words, and reading fluency.</w:t>
      </w:r>
    </w:p>
    <w:p w:rsidR="00593E34" w:rsidRDefault="00593E34" w:rsidP="00111A4B">
      <w:pPr>
        <w:pStyle w:val="ListParagraph"/>
        <w:numPr>
          <w:ilvl w:val="0"/>
          <w:numId w:val="18"/>
        </w:numPr>
      </w:pPr>
      <w:r>
        <w:t xml:space="preserve">Five classroom teachers use a program called </w:t>
      </w:r>
      <w:r w:rsidRPr="00593E34">
        <w:rPr>
          <w:b/>
        </w:rPr>
        <w:t>Raz-Kids</w:t>
      </w:r>
      <w:r>
        <w:t>, an online reading program that first reads a book to the child, then has the child read the book independently, then has the child record themselves reading.  The program then asks a series of comprehension questions.</w:t>
      </w:r>
    </w:p>
    <w:p w:rsidR="00593E34" w:rsidRDefault="00593E34" w:rsidP="00111A4B">
      <w:pPr>
        <w:pStyle w:val="ListParagraph"/>
        <w:numPr>
          <w:ilvl w:val="0"/>
          <w:numId w:val="18"/>
        </w:numPr>
      </w:pPr>
      <w:r>
        <w:t xml:space="preserve">The school also uses </w:t>
      </w:r>
      <w:r>
        <w:rPr>
          <w:b/>
        </w:rPr>
        <w:t>Bookshelf</w:t>
      </w:r>
      <w:r>
        <w:t xml:space="preserve">, an online program that uses the IRLA framework. Students can select a book based on their reading level.  </w:t>
      </w:r>
      <w:r w:rsidR="005058B8">
        <w:t>Ask your student’s classroom teacher if you need a login.</w:t>
      </w:r>
    </w:p>
    <w:p w:rsidR="00754F7A" w:rsidRDefault="00754F7A" w:rsidP="00754F7A">
      <w:pPr>
        <w:pStyle w:val="ListParagraph"/>
        <w:numPr>
          <w:ilvl w:val="0"/>
          <w:numId w:val="18"/>
        </w:numPr>
      </w:pPr>
      <w:r w:rsidRPr="00754F7A">
        <w:rPr>
          <w:b/>
        </w:rPr>
        <w:t>Each Fir Grove student should have one reading goal—ask the</w:t>
      </w:r>
      <w:r>
        <w:rPr>
          <w:b/>
        </w:rPr>
        <w:t>m!</w:t>
      </w:r>
    </w:p>
    <w:p w:rsidR="003E3934" w:rsidRDefault="003E3934" w:rsidP="00754F7A">
      <w:r>
        <w:t>Volunteer Update: Minta Johnson</w:t>
      </w:r>
    </w:p>
    <w:p w:rsidR="00754F7A" w:rsidRDefault="00754F7A" w:rsidP="00754F7A">
      <w:pPr>
        <w:pStyle w:val="ListParagraph"/>
        <w:numPr>
          <w:ilvl w:val="0"/>
          <w:numId w:val="19"/>
        </w:numPr>
      </w:pPr>
      <w:r>
        <w:t xml:space="preserve">A total of </w:t>
      </w:r>
      <w:r w:rsidRPr="00754F7A">
        <w:rPr>
          <w:b/>
        </w:rPr>
        <w:t>121 volunteers</w:t>
      </w:r>
      <w:r>
        <w:t xml:space="preserve"> gave </w:t>
      </w:r>
      <w:r w:rsidRPr="00754F7A">
        <w:rPr>
          <w:b/>
        </w:rPr>
        <w:t>809 hours</w:t>
      </w:r>
      <w:r>
        <w:t xml:space="preserve"> in November.</w:t>
      </w:r>
    </w:p>
    <w:p w:rsidR="00754F7A" w:rsidRDefault="00754F7A" w:rsidP="00754F7A">
      <w:pPr>
        <w:pStyle w:val="ListParagraph"/>
        <w:numPr>
          <w:ilvl w:val="0"/>
          <w:numId w:val="19"/>
        </w:numPr>
      </w:pPr>
      <w:r>
        <w:t>December volunteer needs include chair set-up for the Winter Concert, the root beer float party for top Fun Run fundraisers, and a copy job attendant.  The geography club needs help with testing on the fourth Tuesday of every month.</w:t>
      </w:r>
    </w:p>
    <w:p w:rsidR="00754F7A" w:rsidRDefault="00754F7A" w:rsidP="00754F7A">
      <w:pPr>
        <w:pStyle w:val="ListParagraph"/>
        <w:numPr>
          <w:ilvl w:val="0"/>
          <w:numId w:val="19"/>
        </w:numPr>
      </w:pPr>
      <w:r>
        <w:t>We need a coordinator for staff appreciation week in May.</w:t>
      </w:r>
    </w:p>
    <w:p w:rsidR="003E3934" w:rsidRDefault="003E3934" w:rsidP="00754F7A">
      <w:r>
        <w:t>Fundraising Update: Elizabeth Ranweiler and Jackie Herron</w:t>
      </w:r>
    </w:p>
    <w:p w:rsidR="004D1821" w:rsidRDefault="004D1821" w:rsidP="004D1821">
      <w:pPr>
        <w:pStyle w:val="ListParagraph"/>
        <w:numPr>
          <w:ilvl w:val="0"/>
          <w:numId w:val="20"/>
        </w:numPr>
      </w:pPr>
      <w:r>
        <w:t xml:space="preserve">Fun Run prizes were distributed on December 4.  112 students raised $100 or more and will get to attend the root beer float party.  </w:t>
      </w:r>
    </w:p>
    <w:p w:rsidR="003E3934" w:rsidRDefault="003E3934" w:rsidP="0077605B">
      <w:r>
        <w:t>Budget Update: Kristina Hiersche</w:t>
      </w:r>
    </w:p>
    <w:p w:rsidR="004D1821" w:rsidRDefault="004D1821" w:rsidP="004D1821">
      <w:pPr>
        <w:pStyle w:val="ListParagraph"/>
        <w:numPr>
          <w:ilvl w:val="0"/>
          <w:numId w:val="20"/>
        </w:numPr>
      </w:pPr>
      <w:r>
        <w:lastRenderedPageBreak/>
        <w:t xml:space="preserve">The major source of income for November was the transfer of Fun Run money raised online from PayPal to our account.  We also received money from the </w:t>
      </w:r>
      <w:r w:rsidRPr="004D1821">
        <w:rPr>
          <w:b/>
        </w:rPr>
        <w:t>Fred Meyer Reward Program</w:t>
      </w:r>
      <w:r>
        <w:t>.</w:t>
      </w:r>
    </w:p>
    <w:p w:rsidR="004D1821" w:rsidRPr="0099130F" w:rsidRDefault="004D1821" w:rsidP="004D1821">
      <w:pPr>
        <w:pStyle w:val="ListParagraph"/>
        <w:numPr>
          <w:ilvl w:val="0"/>
          <w:numId w:val="20"/>
        </w:numPr>
      </w:pPr>
      <w:r>
        <w:t xml:space="preserve">A matching gift from Nike is coming in soon—don’t forget to </w:t>
      </w:r>
      <w:r w:rsidRPr="004D1821">
        <w:rPr>
          <w:b/>
        </w:rPr>
        <w:t>check with your employer to see if they match donations.</w:t>
      </w:r>
    </w:p>
    <w:p w:rsidR="0099130F" w:rsidRDefault="0099130F" w:rsidP="004D1821">
      <w:pPr>
        <w:pStyle w:val="ListParagraph"/>
        <w:numPr>
          <w:ilvl w:val="0"/>
          <w:numId w:val="20"/>
        </w:numPr>
      </w:pPr>
      <w:r>
        <w:t>Expenses were for the fee for PledgeStar and the Fun Run t-shirts.</w:t>
      </w:r>
    </w:p>
    <w:p w:rsidR="003E3934" w:rsidRDefault="003E3934" w:rsidP="0099130F">
      <w:r>
        <w:t>Approval of Increase of Teacher School Supply Fund: Kristina Hiersche</w:t>
      </w:r>
    </w:p>
    <w:p w:rsidR="0099130F" w:rsidRDefault="0099130F" w:rsidP="0099130F">
      <w:pPr>
        <w:pStyle w:val="ListParagraph"/>
        <w:numPr>
          <w:ilvl w:val="0"/>
          <w:numId w:val="21"/>
        </w:numPr>
      </w:pPr>
      <w:r>
        <w:t>We budgeted $125 per teacher for school supplies, but some communications said they would receive $150.  The budget can support an increase and therefore Kristina moved to approve an increase in the school supply budget to $150 per teacher.  Ken Ward seconded and the motion passed unanimously.</w:t>
      </w:r>
    </w:p>
    <w:p w:rsidR="0077605B" w:rsidRDefault="003E3934" w:rsidP="0077605B">
      <w:r>
        <w:t xml:space="preserve">Fifth-Grade Sendoff Update: </w:t>
      </w:r>
      <w:r w:rsidR="0099130F">
        <w:t xml:space="preserve">Amy Mestas for </w:t>
      </w:r>
      <w:r>
        <w:t>Melissa Anderson</w:t>
      </w:r>
    </w:p>
    <w:p w:rsidR="003E3934" w:rsidRDefault="0099130F" w:rsidP="0077605B">
      <w:pPr>
        <w:pStyle w:val="ListParagraph"/>
        <w:numPr>
          <w:ilvl w:val="0"/>
          <w:numId w:val="21"/>
        </w:numPr>
      </w:pPr>
      <w:r>
        <w:t>No update—the 5th grade teachers are working on the sendoff.</w:t>
      </w:r>
    </w:p>
    <w:p w:rsidR="009A34F6" w:rsidRDefault="003E3934" w:rsidP="003E3934">
      <w:pPr>
        <w:pStyle w:val="Heading2"/>
      </w:pPr>
      <w:r>
        <w:t>New Business</w:t>
      </w:r>
    </w:p>
    <w:p w:rsidR="00883C09" w:rsidRDefault="0099130F" w:rsidP="0099130F">
      <w:r>
        <w:t>Box Top Program: Ken Ward</w:t>
      </w:r>
    </w:p>
    <w:p w:rsidR="0099130F" w:rsidRDefault="0099130F" w:rsidP="0099130F">
      <w:pPr>
        <w:pStyle w:val="ListParagraph"/>
        <w:numPr>
          <w:ilvl w:val="0"/>
          <w:numId w:val="21"/>
        </w:numPr>
      </w:pPr>
      <w:r>
        <w:t xml:space="preserve">The school raised </w:t>
      </w:r>
      <w:r w:rsidRPr="0099130F">
        <w:rPr>
          <w:b/>
        </w:rPr>
        <w:t>$240 through the fall box-top collection, organized by Tamara Ward</w:t>
      </w:r>
      <w:r>
        <w:t>.  Mr. Peterson’s fifth grade won raised the most money.</w:t>
      </w:r>
    </w:p>
    <w:p w:rsidR="0099130F" w:rsidRDefault="0099130F" w:rsidP="0099130F">
      <w:r>
        <w:t>Bottle Drop</w:t>
      </w:r>
    </w:p>
    <w:p w:rsidR="0099130F" w:rsidRPr="00A32DE9" w:rsidRDefault="0099130F" w:rsidP="0099130F">
      <w:pPr>
        <w:pStyle w:val="ListParagraph"/>
        <w:numPr>
          <w:ilvl w:val="0"/>
          <w:numId w:val="21"/>
        </w:numPr>
      </w:pPr>
      <w:r>
        <w:t>Elizabeth and Jackie raised the possibility of a bottle drop drive to increase bottle drop donations.  They will investigate the idea.</w:t>
      </w:r>
    </w:p>
    <w:p w:rsidR="0099130F" w:rsidRDefault="00BA65F6" w:rsidP="0099130F">
      <w:pPr>
        <w:pStyle w:val="Heading2"/>
      </w:pPr>
      <w:sdt>
        <w:sdtPr>
          <w:alias w:val="Agenda for Next Meeting:"/>
          <w:tag w:val="Agenda for Next Meeting:"/>
          <w:id w:val="1971091194"/>
          <w:placeholder>
            <w:docPart w:val="C83C750B462D4B3C9F3338B043CE289A"/>
          </w:placeholder>
          <w:temporary/>
          <w:showingPlcHdr/>
        </w:sdtPr>
        <w:sdtEndPr/>
        <w:sdtContent>
          <w:r w:rsidR="00C91D7E">
            <w:t>Agenda for Next Meeting</w:t>
          </w:r>
        </w:sdtContent>
      </w:sdt>
    </w:p>
    <w:p w:rsidR="0099130F" w:rsidRDefault="0099130F" w:rsidP="0099130F">
      <w:pPr>
        <w:pStyle w:val="ListParagraph"/>
        <w:numPr>
          <w:ilvl w:val="0"/>
          <w:numId w:val="16"/>
        </w:numPr>
      </w:pPr>
      <w:r>
        <w:t>Presentation by Rick Puente, Director of Public Safety for the Beaverton School District</w:t>
      </w:r>
    </w:p>
    <w:p w:rsidR="0099130F" w:rsidRDefault="0099130F" w:rsidP="0099130F">
      <w:pPr>
        <w:pStyle w:val="ListParagraph"/>
        <w:numPr>
          <w:ilvl w:val="0"/>
          <w:numId w:val="16"/>
        </w:numPr>
      </w:pPr>
      <w:r>
        <w:t>Principal Update: Erin Miles</w:t>
      </w:r>
    </w:p>
    <w:p w:rsidR="0099130F" w:rsidRDefault="0099130F" w:rsidP="0099130F">
      <w:pPr>
        <w:pStyle w:val="ListParagraph"/>
        <w:numPr>
          <w:ilvl w:val="0"/>
          <w:numId w:val="16"/>
        </w:numPr>
      </w:pPr>
      <w:r>
        <w:t>Volunteer Update: Minta Johnson</w:t>
      </w:r>
    </w:p>
    <w:p w:rsidR="0099130F" w:rsidRDefault="0099130F" w:rsidP="0099130F">
      <w:pPr>
        <w:pStyle w:val="ListParagraph"/>
        <w:numPr>
          <w:ilvl w:val="0"/>
          <w:numId w:val="16"/>
        </w:numPr>
      </w:pPr>
      <w:r>
        <w:t>Fundraising Update: Elizabeth Ranweiler and Jackie Herron</w:t>
      </w:r>
    </w:p>
    <w:p w:rsidR="0099130F" w:rsidRDefault="0099130F" w:rsidP="0099130F">
      <w:pPr>
        <w:pStyle w:val="ListParagraph"/>
        <w:numPr>
          <w:ilvl w:val="0"/>
          <w:numId w:val="16"/>
        </w:numPr>
      </w:pPr>
      <w:r>
        <w:t>Budget Update: Kristina Hiersche</w:t>
      </w:r>
    </w:p>
    <w:p w:rsidR="0099130F" w:rsidRDefault="0099130F" w:rsidP="0099130F">
      <w:pPr>
        <w:pStyle w:val="ListParagraph"/>
        <w:numPr>
          <w:ilvl w:val="0"/>
          <w:numId w:val="16"/>
        </w:numPr>
      </w:pPr>
      <w:r>
        <w:t>Fifth-Grade Sendoff Update: Melissa Anderson</w:t>
      </w:r>
    </w:p>
    <w:p w:rsidR="0099130F" w:rsidRDefault="0099130F" w:rsidP="000172FE">
      <w:pPr>
        <w:pStyle w:val="ListParagraph"/>
        <w:numPr>
          <w:ilvl w:val="0"/>
          <w:numId w:val="16"/>
        </w:numPr>
      </w:pPr>
      <w:r>
        <w:t>Science Expo Update: Ken Ward</w:t>
      </w:r>
    </w:p>
    <w:p w:rsidR="009A34F6" w:rsidRDefault="00BA65F6" w:rsidP="0099130F">
      <w:pPr>
        <w:pStyle w:val="Heading2"/>
      </w:pPr>
      <w:sdt>
        <w:sdtPr>
          <w:alias w:val="Adjournment:"/>
          <w:tag w:val="Adjournment:"/>
          <w:id w:val="-309637195"/>
          <w:placeholder>
            <w:docPart w:val="D3961AB3DAB44DE79F98EFCAFF29EDDD"/>
          </w:placeholder>
          <w:temporary/>
          <w:showingPlcHdr/>
        </w:sdtPr>
        <w:sdtEndPr/>
        <w:sdtContent>
          <w:r w:rsidR="00C91D7E">
            <w:t>Adjournment</w:t>
          </w:r>
        </w:sdtContent>
      </w:sdt>
    </w:p>
    <w:p w:rsidR="009A34F6" w:rsidRDefault="00BA65F6" w:rsidP="00017927">
      <w:sdt>
        <w:sdtPr>
          <w:alias w:val="Enter description:"/>
          <w:tag w:val="Enter description:"/>
          <w:id w:val="858395328"/>
          <w:placeholder>
            <w:docPart w:val="398260E83AD546ED838F7F56FB214451"/>
          </w:placeholder>
          <w:temporary/>
          <w:showingPlcHdr/>
        </w:sdtPr>
        <w:sdtEndPr/>
        <w:sdtContent>
          <w:r w:rsidR="00C91D7E">
            <w:t>Meeting was adjourned at</w:t>
          </w:r>
        </w:sdtContent>
      </w:sdt>
      <w:r w:rsidR="00C91D7E">
        <w:t xml:space="preserve"> </w:t>
      </w:r>
      <w:r w:rsidR="00F755A0">
        <w:t>8:15</w:t>
      </w:r>
      <w:bookmarkStart w:id="0" w:name="_GoBack"/>
      <w:bookmarkEnd w:id="0"/>
      <w:r w:rsidR="00B80600">
        <w:t xml:space="preserve"> p.m.</w:t>
      </w:r>
      <w:r w:rsidR="009A34F6">
        <w:t xml:space="preserve"> </w:t>
      </w:r>
      <w:sdt>
        <w:sdtPr>
          <w:alias w:val="Enter description:"/>
          <w:tag w:val="Enter description:"/>
          <w:id w:val="-1146429719"/>
          <w:placeholder>
            <w:docPart w:val="7D5C6478AB37428F97F1DDD996933CE0"/>
          </w:placeholder>
          <w:temporary/>
          <w:showingPlcHdr/>
        </w:sdtPr>
        <w:sdtEndPr/>
        <w:sdtContent>
          <w:r w:rsidR="00C91D7E">
            <w:t>by</w:t>
          </w:r>
        </w:sdtContent>
      </w:sdt>
      <w:r w:rsidR="00C91D7E">
        <w:t xml:space="preserve"> </w:t>
      </w:r>
      <w:sdt>
        <w:sdtPr>
          <w:alias w:val="Facilitator Name:"/>
          <w:tag w:val="Facilitator Name:"/>
          <w:id w:val="976303983"/>
          <w:placeholder>
            <w:docPart w:val="6CFE87772A8E40F5B33D25CDC9483E8E"/>
          </w:placeholder>
          <w:dataBinding w:prefixMappings="xmlns:ns0='http://purl.org/dc/elements/1.1/' xmlns:ns1='http://schemas.openxmlformats.org/package/2006/metadata/core-properties' " w:xpath="/ns1:coreProperties[1]/ns0:description[1]" w:storeItemID="{6C3C8BC8-F283-45AE-878A-BAB7291924A1}"/>
          <w:text/>
        </w:sdtPr>
        <w:sdtEndPr/>
        <w:sdtContent>
          <w:r w:rsidR="00883C09">
            <w:t>Amy Mestas</w:t>
          </w:r>
        </w:sdtContent>
      </w:sdt>
      <w:r w:rsidR="009A34F6">
        <w:t xml:space="preserve">. </w:t>
      </w:r>
      <w:r w:rsidR="00B80600">
        <w:t>The next meeting will be at</w:t>
      </w:r>
      <w:r w:rsidR="00A25FD3">
        <w:t xml:space="preserve"> </w:t>
      </w:r>
      <w:r w:rsidR="00B80600">
        <w:t>7:00 p.m.</w:t>
      </w:r>
      <w:r w:rsidR="009A34F6">
        <w:t xml:space="preserve"> </w:t>
      </w:r>
      <w:sdt>
        <w:sdtPr>
          <w:alias w:val="Enter description:"/>
          <w:tag w:val="Enter description:"/>
          <w:id w:val="-585456075"/>
          <w:placeholder>
            <w:docPart w:val="96F0DE86DD114244BAA2AFF33DDEF6A9"/>
          </w:placeholder>
          <w:temporary/>
          <w:showingPlcHdr/>
        </w:sdtPr>
        <w:sdtEndPr/>
        <w:sdtContent>
          <w:r w:rsidR="00C91D7E">
            <w:t>on</w:t>
          </w:r>
        </w:sdtContent>
      </w:sdt>
      <w:r w:rsidR="00C91D7E">
        <w:t xml:space="preserve"> </w:t>
      </w:r>
      <w:r w:rsidR="000172FE">
        <w:t>January 8, 2019</w:t>
      </w:r>
      <w:r w:rsidR="009A34F6">
        <w:t xml:space="preserve"> </w:t>
      </w:r>
      <w:r w:rsidR="000172FE">
        <w:t>in the Fir Grove Elementary School library</w:t>
      </w:r>
      <w:r w:rsidR="009A34F6">
        <w:t>.</w:t>
      </w:r>
    </w:p>
    <w:sectPr w:rsidR="009A34F6" w:rsidSect="00A1127D">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5F6" w:rsidRDefault="00BA65F6" w:rsidP="006261AC">
      <w:pPr>
        <w:spacing w:after="0" w:line="240" w:lineRule="auto"/>
      </w:pPr>
      <w:r>
        <w:separator/>
      </w:r>
    </w:p>
  </w:endnote>
  <w:endnote w:type="continuationSeparator" w:id="0">
    <w:p w:rsidR="00BA65F6" w:rsidRDefault="00BA65F6" w:rsidP="00626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5F6" w:rsidRDefault="00BA65F6" w:rsidP="006261AC">
      <w:pPr>
        <w:spacing w:after="0" w:line="240" w:lineRule="auto"/>
      </w:pPr>
      <w:r>
        <w:separator/>
      </w:r>
    </w:p>
  </w:footnote>
  <w:footnote w:type="continuationSeparator" w:id="0">
    <w:p w:rsidR="00BA65F6" w:rsidRDefault="00BA65F6" w:rsidP="006261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D1026F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2C2CC4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75AA5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1C6AE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B3A932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7863A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01C53C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B6571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4E52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98A3C5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C7439"/>
    <w:multiLevelType w:val="hybridMultilevel"/>
    <w:tmpl w:val="F048C1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8611029"/>
    <w:multiLevelType w:val="hybridMultilevel"/>
    <w:tmpl w:val="37DC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1C2C10"/>
    <w:multiLevelType w:val="hybridMultilevel"/>
    <w:tmpl w:val="560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90512A"/>
    <w:multiLevelType w:val="hybridMultilevel"/>
    <w:tmpl w:val="ECB43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F74034"/>
    <w:multiLevelType w:val="hybridMultilevel"/>
    <w:tmpl w:val="AD507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B670BE"/>
    <w:multiLevelType w:val="hybridMultilevel"/>
    <w:tmpl w:val="FE500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BF07CD"/>
    <w:multiLevelType w:val="hybridMultilevel"/>
    <w:tmpl w:val="05E80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2A1D27"/>
    <w:multiLevelType w:val="hybridMultilevel"/>
    <w:tmpl w:val="4F82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A943B0"/>
    <w:multiLevelType w:val="hybridMultilevel"/>
    <w:tmpl w:val="6EEA7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297C71"/>
    <w:multiLevelType w:val="hybridMultilevel"/>
    <w:tmpl w:val="C69CF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077250"/>
    <w:multiLevelType w:val="hybridMultilevel"/>
    <w:tmpl w:val="0164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 w:numId="13">
    <w:abstractNumId w:val="14"/>
  </w:num>
  <w:num w:numId="14">
    <w:abstractNumId w:val="17"/>
  </w:num>
  <w:num w:numId="15">
    <w:abstractNumId w:val="12"/>
  </w:num>
  <w:num w:numId="16">
    <w:abstractNumId w:val="18"/>
  </w:num>
  <w:num w:numId="17">
    <w:abstractNumId w:val="19"/>
  </w:num>
  <w:num w:numId="18">
    <w:abstractNumId w:val="13"/>
  </w:num>
  <w:num w:numId="19">
    <w:abstractNumId w:val="16"/>
  </w:num>
  <w:num w:numId="20">
    <w:abstractNumId w:val="20"/>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7F24" w:allStyles="0" w:customStyles="0" w:latentStyles="1" w:stylesInUse="0" w:headingStyles="1"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C09"/>
    <w:rsid w:val="000172FE"/>
    <w:rsid w:val="00017927"/>
    <w:rsid w:val="000534FF"/>
    <w:rsid w:val="000F1B1E"/>
    <w:rsid w:val="00111A4B"/>
    <w:rsid w:val="0012244C"/>
    <w:rsid w:val="001B4272"/>
    <w:rsid w:val="00202A6E"/>
    <w:rsid w:val="002652D2"/>
    <w:rsid w:val="00272ABC"/>
    <w:rsid w:val="002A5F70"/>
    <w:rsid w:val="002F19D5"/>
    <w:rsid w:val="003164F3"/>
    <w:rsid w:val="00316C23"/>
    <w:rsid w:val="00332FAF"/>
    <w:rsid w:val="003C02F6"/>
    <w:rsid w:val="003C6C41"/>
    <w:rsid w:val="003E3025"/>
    <w:rsid w:val="003E3934"/>
    <w:rsid w:val="004179B1"/>
    <w:rsid w:val="004534E4"/>
    <w:rsid w:val="004D1821"/>
    <w:rsid w:val="004E417E"/>
    <w:rsid w:val="005058B8"/>
    <w:rsid w:val="00540E8E"/>
    <w:rsid w:val="005578C9"/>
    <w:rsid w:val="00564B60"/>
    <w:rsid w:val="00593E34"/>
    <w:rsid w:val="005D2B86"/>
    <w:rsid w:val="006261AC"/>
    <w:rsid w:val="0065155C"/>
    <w:rsid w:val="00654A5C"/>
    <w:rsid w:val="00663AC9"/>
    <w:rsid w:val="00693A43"/>
    <w:rsid w:val="0069738C"/>
    <w:rsid w:val="006A292B"/>
    <w:rsid w:val="00754F7A"/>
    <w:rsid w:val="00767BE9"/>
    <w:rsid w:val="0077605B"/>
    <w:rsid w:val="008104ED"/>
    <w:rsid w:val="00883C09"/>
    <w:rsid w:val="008B4657"/>
    <w:rsid w:val="00913F9D"/>
    <w:rsid w:val="00925080"/>
    <w:rsid w:val="00934528"/>
    <w:rsid w:val="009347C6"/>
    <w:rsid w:val="0099130F"/>
    <w:rsid w:val="00994CC9"/>
    <w:rsid w:val="009A34F6"/>
    <w:rsid w:val="009A43B2"/>
    <w:rsid w:val="009C6A79"/>
    <w:rsid w:val="00A1127D"/>
    <w:rsid w:val="00A25FD3"/>
    <w:rsid w:val="00A32DE9"/>
    <w:rsid w:val="00AD0486"/>
    <w:rsid w:val="00B01C6D"/>
    <w:rsid w:val="00B66BA2"/>
    <w:rsid w:val="00B80600"/>
    <w:rsid w:val="00B93E5B"/>
    <w:rsid w:val="00BA65F6"/>
    <w:rsid w:val="00BB365B"/>
    <w:rsid w:val="00BD0E68"/>
    <w:rsid w:val="00C12DA5"/>
    <w:rsid w:val="00C71101"/>
    <w:rsid w:val="00C91D7E"/>
    <w:rsid w:val="00CA3F46"/>
    <w:rsid w:val="00D30FB6"/>
    <w:rsid w:val="00DB3CF3"/>
    <w:rsid w:val="00E44288"/>
    <w:rsid w:val="00E453BC"/>
    <w:rsid w:val="00E81D7A"/>
    <w:rsid w:val="00E824F4"/>
    <w:rsid w:val="00EC62F3"/>
    <w:rsid w:val="00EF0387"/>
    <w:rsid w:val="00F26BE1"/>
    <w:rsid w:val="00F755A0"/>
    <w:rsid w:val="00F756A7"/>
    <w:rsid w:val="00F93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1C442F-6742-4F69-BFDC-57E3A4290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0FB6"/>
    <w:pPr>
      <w:tabs>
        <w:tab w:val="left" w:pos="2448"/>
      </w:tabs>
      <w:spacing w:after="240" w:line="276" w:lineRule="auto"/>
    </w:pPr>
    <w:rPr>
      <w:rFonts w:asciiTheme="minorHAnsi" w:hAnsiTheme="minorHAnsi"/>
      <w:sz w:val="24"/>
      <w:szCs w:val="24"/>
    </w:rPr>
  </w:style>
  <w:style w:type="paragraph" w:styleId="Heading1">
    <w:name w:val="heading 1"/>
    <w:basedOn w:val="Normal"/>
    <w:next w:val="Normal"/>
    <w:uiPriority w:val="9"/>
    <w:qFormat/>
    <w:rsid w:val="000534FF"/>
    <w:pPr>
      <w:spacing w:after="360"/>
      <w:contextualSpacing/>
      <w:jc w:val="center"/>
      <w:outlineLvl w:val="0"/>
    </w:pPr>
    <w:rPr>
      <w:sz w:val="26"/>
    </w:rPr>
  </w:style>
  <w:style w:type="paragraph" w:styleId="Heading2">
    <w:name w:val="heading 2"/>
    <w:basedOn w:val="Normal"/>
    <w:next w:val="Normal"/>
    <w:uiPriority w:val="9"/>
    <w:unhideWhenUsed/>
    <w:qFormat/>
    <w:rsid w:val="005578C9"/>
    <w:pPr>
      <w:spacing w:after="0"/>
      <w:outlineLvl w:val="1"/>
    </w:pPr>
    <w:rPr>
      <w:rFonts w:asciiTheme="majorHAnsi" w:hAnsiTheme="majorHAnsi"/>
      <w:b/>
    </w:rPr>
  </w:style>
  <w:style w:type="paragraph" w:styleId="Heading3">
    <w:name w:val="heading 3"/>
    <w:basedOn w:val="Normal"/>
    <w:next w:val="Normal"/>
    <w:uiPriority w:val="9"/>
    <w:semiHidden/>
    <w:unhideWhenUsed/>
    <w:rsid w:val="005578C9"/>
    <w:pPr>
      <w:keepNext/>
      <w:outlineLvl w:val="2"/>
    </w:pPr>
    <w:rPr>
      <w:rFonts w:asciiTheme="majorHAnsi" w:hAnsiTheme="majorHAnsi"/>
      <w:b/>
      <w:bCs/>
    </w:rPr>
  </w:style>
  <w:style w:type="paragraph" w:styleId="Heading4">
    <w:name w:val="heading 4"/>
    <w:basedOn w:val="Normal"/>
    <w:next w:val="Normal"/>
    <w:link w:val="Heading4Char"/>
    <w:uiPriority w:val="9"/>
    <w:semiHidden/>
    <w:unhideWhenUsed/>
    <w:qFormat/>
    <w:rsid w:val="003164F3"/>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3164F3"/>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nhideWhenUsed/>
    <w:qFormat/>
    <w:rsid w:val="00272ABC"/>
    <w:pPr>
      <w:jc w:val="center"/>
    </w:pPr>
    <w:rPr>
      <w:b/>
      <w:sz w:val="28"/>
    </w:rPr>
  </w:style>
  <w:style w:type="character" w:styleId="PlaceholderText">
    <w:name w:val="Placeholder Text"/>
    <w:basedOn w:val="DefaultParagraphFont"/>
    <w:uiPriority w:val="99"/>
    <w:semiHidden/>
    <w:rsid w:val="00272ABC"/>
    <w:rPr>
      <w:color w:val="808080"/>
    </w:rPr>
  </w:style>
  <w:style w:type="paragraph" w:styleId="BalloonText">
    <w:name w:val="Balloon Text"/>
    <w:basedOn w:val="Normal"/>
    <w:link w:val="BalloonTextChar"/>
    <w:semiHidden/>
    <w:unhideWhenUsed/>
    <w:rsid w:val="00272A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272ABC"/>
    <w:rPr>
      <w:rFonts w:ascii="Tahoma" w:hAnsi="Tahoma" w:cs="Tahoma"/>
      <w:sz w:val="16"/>
      <w:szCs w:val="16"/>
    </w:rPr>
  </w:style>
  <w:style w:type="paragraph" w:styleId="Header">
    <w:name w:val="header"/>
    <w:basedOn w:val="Normal"/>
    <w:link w:val="HeaderChar"/>
    <w:uiPriority w:val="99"/>
    <w:unhideWhenUsed/>
    <w:rsid w:val="00E453BC"/>
    <w:pPr>
      <w:tabs>
        <w:tab w:val="clear" w:pos="2448"/>
        <w:tab w:val="center" w:pos="4513"/>
        <w:tab w:val="right" w:pos="9026"/>
      </w:tabs>
      <w:spacing w:after="0" w:line="240" w:lineRule="auto"/>
    </w:pPr>
  </w:style>
  <w:style w:type="character" w:customStyle="1" w:styleId="HeaderChar">
    <w:name w:val="Header Char"/>
    <w:basedOn w:val="DefaultParagraphFont"/>
    <w:link w:val="Header"/>
    <w:uiPriority w:val="99"/>
    <w:rsid w:val="00D30FB6"/>
    <w:rPr>
      <w:rFonts w:asciiTheme="minorHAnsi" w:hAnsiTheme="minorHAnsi"/>
      <w:sz w:val="24"/>
      <w:szCs w:val="24"/>
    </w:rPr>
  </w:style>
  <w:style w:type="paragraph" w:styleId="Footer">
    <w:name w:val="footer"/>
    <w:basedOn w:val="Normal"/>
    <w:link w:val="FooterChar"/>
    <w:uiPriority w:val="99"/>
    <w:unhideWhenUsed/>
    <w:rsid w:val="00E453BC"/>
    <w:pPr>
      <w:tabs>
        <w:tab w:val="clear" w:pos="2448"/>
        <w:tab w:val="center" w:pos="4513"/>
        <w:tab w:val="right" w:pos="9026"/>
      </w:tabs>
      <w:spacing w:after="0" w:line="240" w:lineRule="auto"/>
    </w:pPr>
  </w:style>
  <w:style w:type="character" w:customStyle="1" w:styleId="FooterChar">
    <w:name w:val="Footer Char"/>
    <w:basedOn w:val="DefaultParagraphFont"/>
    <w:link w:val="Footer"/>
    <w:uiPriority w:val="99"/>
    <w:rsid w:val="00D30FB6"/>
    <w:rPr>
      <w:rFonts w:asciiTheme="minorHAnsi" w:hAnsiTheme="minorHAnsi"/>
      <w:sz w:val="24"/>
      <w:szCs w:val="24"/>
    </w:rPr>
  </w:style>
  <w:style w:type="table" w:styleId="TableGrid">
    <w:name w:val="Table Grid"/>
    <w:basedOn w:val="TableNormal"/>
    <w:rsid w:val="00C91D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12"/>
    <w:unhideWhenUsed/>
    <w:qFormat/>
    <w:rsid w:val="00A25FD3"/>
    <w:rPr>
      <w:iCs/>
      <w:color w:val="595959" w:themeColor="text1" w:themeTint="A6"/>
    </w:rPr>
  </w:style>
  <w:style w:type="paragraph" w:styleId="BlockText">
    <w:name w:val="Block Text"/>
    <w:basedOn w:val="Normal"/>
    <w:semiHidden/>
    <w:unhideWhenUsed/>
    <w:rsid w:val="003164F3"/>
    <w:pPr>
      <w:pBdr>
        <w:top w:val="single" w:sz="2" w:space="10" w:color="365F91" w:themeColor="accent1" w:themeShade="BF" w:shadow="1"/>
        <w:left w:val="single" w:sz="2" w:space="10" w:color="365F91" w:themeColor="accent1" w:themeShade="BF" w:shadow="1"/>
        <w:bottom w:val="single" w:sz="2" w:space="10" w:color="365F91" w:themeColor="accent1" w:themeShade="BF" w:shadow="1"/>
        <w:right w:val="single" w:sz="2" w:space="10" w:color="365F91" w:themeColor="accent1" w:themeShade="BF" w:shadow="1"/>
      </w:pBdr>
      <w:ind w:left="1152" w:right="1152"/>
    </w:pPr>
    <w:rPr>
      <w:rFonts w:eastAsiaTheme="minorEastAsia" w:cstheme="minorBidi"/>
      <w:i/>
      <w:iCs/>
      <w:color w:val="365F91" w:themeColor="accent1" w:themeShade="BF"/>
    </w:rPr>
  </w:style>
  <w:style w:type="character" w:customStyle="1" w:styleId="Heading4Char">
    <w:name w:val="Heading 4 Char"/>
    <w:basedOn w:val="DefaultParagraphFont"/>
    <w:link w:val="Heading4"/>
    <w:uiPriority w:val="9"/>
    <w:semiHidden/>
    <w:rsid w:val="00D30FB6"/>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semiHidden/>
    <w:rsid w:val="00D30FB6"/>
    <w:rPr>
      <w:rFonts w:asciiTheme="majorHAnsi" w:eastAsiaTheme="majorEastAsia" w:hAnsiTheme="majorHAnsi" w:cstheme="majorBidi"/>
      <w:color w:val="365F91" w:themeColor="accent1" w:themeShade="BF"/>
      <w:sz w:val="24"/>
      <w:szCs w:val="24"/>
    </w:rPr>
  </w:style>
  <w:style w:type="character" w:styleId="IntenseEmphasis">
    <w:name w:val="Intense Emphasis"/>
    <w:basedOn w:val="DefaultParagraphFont"/>
    <w:uiPriority w:val="21"/>
    <w:semiHidden/>
    <w:unhideWhenUsed/>
    <w:qFormat/>
    <w:rsid w:val="003164F3"/>
    <w:rPr>
      <w:i/>
      <w:iCs/>
      <w:color w:val="365F91" w:themeColor="accent1" w:themeShade="BF"/>
    </w:rPr>
  </w:style>
  <w:style w:type="paragraph" w:styleId="IntenseQuote">
    <w:name w:val="Intense Quote"/>
    <w:basedOn w:val="Normal"/>
    <w:next w:val="Normal"/>
    <w:link w:val="IntenseQuoteChar"/>
    <w:uiPriority w:val="30"/>
    <w:semiHidden/>
    <w:unhideWhenUsed/>
    <w:qFormat/>
    <w:rsid w:val="003164F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3164F3"/>
    <w:rPr>
      <w:rFonts w:asciiTheme="minorHAnsi" w:hAnsiTheme="minorHAnsi"/>
      <w:i/>
      <w:iCs/>
      <w:color w:val="365F91" w:themeColor="accent1" w:themeShade="BF"/>
      <w:sz w:val="24"/>
      <w:szCs w:val="24"/>
    </w:rPr>
  </w:style>
  <w:style w:type="character" w:styleId="IntenseReference">
    <w:name w:val="Intense Reference"/>
    <w:basedOn w:val="DefaultParagraphFont"/>
    <w:uiPriority w:val="32"/>
    <w:semiHidden/>
    <w:unhideWhenUsed/>
    <w:qFormat/>
    <w:rsid w:val="003164F3"/>
    <w:rPr>
      <w:b/>
      <w:bCs/>
      <w:caps w:val="0"/>
      <w:smallCaps/>
      <w:color w:val="365F91" w:themeColor="accent1" w:themeShade="BF"/>
      <w:spacing w:val="5"/>
    </w:rPr>
  </w:style>
  <w:style w:type="character" w:customStyle="1" w:styleId="UnresolvedMention">
    <w:name w:val="Unresolved Mention"/>
    <w:basedOn w:val="DefaultParagraphFont"/>
    <w:uiPriority w:val="99"/>
    <w:semiHidden/>
    <w:unhideWhenUsed/>
    <w:rsid w:val="003164F3"/>
    <w:rPr>
      <w:color w:val="595959" w:themeColor="text1" w:themeTint="A6"/>
      <w:shd w:val="clear" w:color="auto" w:fill="E6E6E6"/>
    </w:rPr>
  </w:style>
  <w:style w:type="paragraph" w:styleId="ListParagraph">
    <w:name w:val="List Paragraph"/>
    <w:basedOn w:val="Normal"/>
    <w:uiPriority w:val="34"/>
    <w:unhideWhenUsed/>
    <w:rsid w:val="00883C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Minutes_for_organization_meeting_long_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DFED209509745C79202633E52B00D53"/>
        <w:category>
          <w:name w:val="General"/>
          <w:gallery w:val="placeholder"/>
        </w:category>
        <w:types>
          <w:type w:val="bbPlcHdr"/>
        </w:types>
        <w:behaviors>
          <w:behavior w:val="content"/>
        </w:behaviors>
        <w:guid w:val="{518215A3-42DA-4FD2-88A6-8B1DC95A0E77}"/>
      </w:docPartPr>
      <w:docPartBody>
        <w:p w:rsidR="00CC4B9A" w:rsidRDefault="00F9319E">
          <w:pPr>
            <w:pStyle w:val="5DFED209509745C79202633E52B00D53"/>
          </w:pPr>
          <w:r>
            <w:t>Organization/Committee Name</w:t>
          </w:r>
        </w:p>
      </w:docPartBody>
    </w:docPart>
    <w:docPart>
      <w:docPartPr>
        <w:name w:val="B899B6205F9B4603BB1461423DBBB702"/>
        <w:category>
          <w:name w:val="General"/>
          <w:gallery w:val="placeholder"/>
        </w:category>
        <w:types>
          <w:type w:val="bbPlcHdr"/>
        </w:types>
        <w:behaviors>
          <w:behavior w:val="content"/>
        </w:behaviors>
        <w:guid w:val="{0C6E8D08-07DC-47D0-BF52-F492B38A2AE5}"/>
      </w:docPartPr>
      <w:docPartBody>
        <w:p w:rsidR="00CC4B9A" w:rsidRDefault="00F9319E">
          <w:pPr>
            <w:pStyle w:val="B899B6205F9B4603BB1461423DBBB702"/>
          </w:pPr>
          <w:r>
            <w:t>Date</w:t>
          </w:r>
        </w:p>
      </w:docPartBody>
    </w:docPart>
    <w:docPart>
      <w:docPartPr>
        <w:name w:val="1F7FEA9413C24D648F886441991CA5F3"/>
        <w:category>
          <w:name w:val="General"/>
          <w:gallery w:val="placeholder"/>
        </w:category>
        <w:types>
          <w:type w:val="bbPlcHdr"/>
        </w:types>
        <w:behaviors>
          <w:behavior w:val="content"/>
        </w:behaviors>
        <w:guid w:val="{0F06C63C-0BC0-466B-BF75-C38C212357A4}"/>
      </w:docPartPr>
      <w:docPartBody>
        <w:p w:rsidR="00CC4B9A" w:rsidRDefault="00F9319E">
          <w:pPr>
            <w:pStyle w:val="1F7FEA9413C24D648F886441991CA5F3"/>
          </w:pPr>
          <w:r w:rsidRPr="0012244C">
            <w:t>Opening</w:t>
          </w:r>
        </w:p>
      </w:docPartBody>
    </w:docPart>
    <w:docPart>
      <w:docPartPr>
        <w:name w:val="393B35F61A534B16A72DC8DF4A234AA9"/>
        <w:category>
          <w:name w:val="General"/>
          <w:gallery w:val="placeholder"/>
        </w:category>
        <w:types>
          <w:type w:val="bbPlcHdr"/>
        </w:types>
        <w:behaviors>
          <w:behavior w:val="content"/>
        </w:behaviors>
        <w:guid w:val="{AB0D0C46-9C88-423F-BA4C-E55A0475B0CD}"/>
      </w:docPartPr>
      <w:docPartBody>
        <w:p w:rsidR="00CC4B9A" w:rsidRDefault="00F9319E">
          <w:pPr>
            <w:pStyle w:val="393B35F61A534B16A72DC8DF4A234AA9"/>
          </w:pPr>
          <w:r>
            <w:t>The regular meeting of the</w:t>
          </w:r>
        </w:p>
      </w:docPartBody>
    </w:docPart>
    <w:docPart>
      <w:docPartPr>
        <w:name w:val="5298EC52CB44463980FA1F824499FE58"/>
        <w:category>
          <w:name w:val="General"/>
          <w:gallery w:val="placeholder"/>
        </w:category>
        <w:types>
          <w:type w:val="bbPlcHdr"/>
        </w:types>
        <w:behaviors>
          <w:behavior w:val="content"/>
        </w:behaviors>
        <w:guid w:val="{74213CE1-2D75-41B9-A62D-99FBAD8DBDD7}"/>
      </w:docPartPr>
      <w:docPartBody>
        <w:p w:rsidR="00CC4B9A" w:rsidRDefault="00F9319E">
          <w:pPr>
            <w:pStyle w:val="5298EC52CB44463980FA1F824499FE58"/>
          </w:pPr>
          <w:r>
            <w:t>Organization/Committee Name</w:t>
          </w:r>
        </w:p>
      </w:docPartBody>
    </w:docPart>
    <w:docPart>
      <w:docPartPr>
        <w:name w:val="93E7788CF9324A54BF94A989B771AF23"/>
        <w:category>
          <w:name w:val="General"/>
          <w:gallery w:val="placeholder"/>
        </w:category>
        <w:types>
          <w:type w:val="bbPlcHdr"/>
        </w:types>
        <w:behaviors>
          <w:behavior w:val="content"/>
        </w:behaviors>
        <w:guid w:val="{E8176544-444C-479A-AA6B-97B9A24E6785}"/>
      </w:docPartPr>
      <w:docPartBody>
        <w:p w:rsidR="00CC4B9A" w:rsidRDefault="00F9319E">
          <w:pPr>
            <w:pStyle w:val="93E7788CF9324A54BF94A989B771AF23"/>
          </w:pPr>
          <w:r>
            <w:t>was called to order at</w:t>
          </w:r>
        </w:p>
      </w:docPartBody>
    </w:docPart>
    <w:docPart>
      <w:docPartPr>
        <w:name w:val="913A628F02D24E60B9FE6B45660B1F2E"/>
        <w:category>
          <w:name w:val="General"/>
          <w:gallery w:val="placeholder"/>
        </w:category>
        <w:types>
          <w:type w:val="bbPlcHdr"/>
        </w:types>
        <w:behaviors>
          <w:behavior w:val="content"/>
        </w:behaviors>
        <w:guid w:val="{34926358-F64B-493A-93F5-ABD84B1CBF49}"/>
      </w:docPartPr>
      <w:docPartBody>
        <w:p w:rsidR="00CC4B9A" w:rsidRDefault="00F9319E">
          <w:pPr>
            <w:pStyle w:val="913A628F02D24E60B9FE6B45660B1F2E"/>
          </w:pPr>
          <w:r>
            <w:t>on</w:t>
          </w:r>
        </w:p>
      </w:docPartBody>
    </w:docPart>
    <w:docPart>
      <w:docPartPr>
        <w:name w:val="2861CEFC68EF4CA481A2514EAEE9532A"/>
        <w:category>
          <w:name w:val="General"/>
          <w:gallery w:val="placeholder"/>
        </w:category>
        <w:types>
          <w:type w:val="bbPlcHdr"/>
        </w:types>
        <w:behaviors>
          <w:behavior w:val="content"/>
        </w:behaviors>
        <w:guid w:val="{2A32332C-8E3E-4C44-BD5D-EB6DEDC737BC}"/>
      </w:docPartPr>
      <w:docPartBody>
        <w:p w:rsidR="00CC4B9A" w:rsidRDefault="00F9319E">
          <w:pPr>
            <w:pStyle w:val="2861CEFC68EF4CA481A2514EAEE9532A"/>
          </w:pPr>
          <w:r>
            <w:t>date</w:t>
          </w:r>
        </w:p>
      </w:docPartBody>
    </w:docPart>
    <w:docPart>
      <w:docPartPr>
        <w:name w:val="65F2E9C214FE4F378E518CA4DD03CE15"/>
        <w:category>
          <w:name w:val="General"/>
          <w:gallery w:val="placeholder"/>
        </w:category>
        <w:types>
          <w:type w:val="bbPlcHdr"/>
        </w:types>
        <w:behaviors>
          <w:behavior w:val="content"/>
        </w:behaviors>
        <w:guid w:val="{E88AB155-2417-466A-AAEB-74D54D380EF4}"/>
      </w:docPartPr>
      <w:docPartBody>
        <w:p w:rsidR="00CC4B9A" w:rsidRDefault="00F9319E">
          <w:pPr>
            <w:pStyle w:val="65F2E9C214FE4F378E518CA4DD03CE15"/>
          </w:pPr>
          <w:r>
            <w:t>by</w:t>
          </w:r>
        </w:p>
      </w:docPartBody>
    </w:docPart>
    <w:docPart>
      <w:docPartPr>
        <w:name w:val="CCE20272900346629579BFA637D85185"/>
        <w:category>
          <w:name w:val="General"/>
          <w:gallery w:val="placeholder"/>
        </w:category>
        <w:types>
          <w:type w:val="bbPlcHdr"/>
        </w:types>
        <w:behaviors>
          <w:behavior w:val="content"/>
        </w:behaviors>
        <w:guid w:val="{0F36C535-2861-4B6D-A012-D8796A985A46}"/>
      </w:docPartPr>
      <w:docPartBody>
        <w:p w:rsidR="00CC4B9A" w:rsidRDefault="00F9319E">
          <w:pPr>
            <w:pStyle w:val="CCE20272900346629579BFA637D85185"/>
          </w:pPr>
          <w:r w:rsidRPr="00A25FD3">
            <w:rPr>
              <w:rStyle w:val="Emphasis"/>
            </w:rPr>
            <w:t>Facilitator Name</w:t>
          </w:r>
        </w:p>
      </w:docPartBody>
    </w:docPart>
    <w:docPart>
      <w:docPartPr>
        <w:name w:val="285E80271F854CDA91AEB527F42D983E"/>
        <w:category>
          <w:name w:val="General"/>
          <w:gallery w:val="placeholder"/>
        </w:category>
        <w:types>
          <w:type w:val="bbPlcHdr"/>
        </w:types>
        <w:behaviors>
          <w:behavior w:val="content"/>
        </w:behaviors>
        <w:guid w:val="{25E953B8-C4C2-47F1-A464-5F49426FCFD3}"/>
      </w:docPartPr>
      <w:docPartBody>
        <w:p w:rsidR="00CC4B9A" w:rsidRDefault="00F9319E">
          <w:pPr>
            <w:pStyle w:val="285E80271F854CDA91AEB527F42D983E"/>
          </w:pPr>
          <w:r>
            <w:t>Present</w:t>
          </w:r>
        </w:p>
      </w:docPartBody>
    </w:docPart>
    <w:docPart>
      <w:docPartPr>
        <w:name w:val="37402AC7CBEF45F1B9FF5340B9305522"/>
        <w:category>
          <w:name w:val="General"/>
          <w:gallery w:val="placeholder"/>
        </w:category>
        <w:types>
          <w:type w:val="bbPlcHdr"/>
        </w:types>
        <w:behaviors>
          <w:behavior w:val="content"/>
        </w:behaviors>
        <w:guid w:val="{A3CBC13B-17AE-4A92-A0C8-ADD7136B1F57}"/>
      </w:docPartPr>
      <w:docPartBody>
        <w:p w:rsidR="00CC4B9A" w:rsidRDefault="00F9319E">
          <w:pPr>
            <w:pStyle w:val="37402AC7CBEF45F1B9FF5340B9305522"/>
          </w:pPr>
          <w:r>
            <w:t>Approval of Agenda</w:t>
          </w:r>
        </w:p>
      </w:docPartBody>
    </w:docPart>
    <w:docPart>
      <w:docPartPr>
        <w:name w:val="87F8CAF369B6447A8220ABD584461608"/>
        <w:category>
          <w:name w:val="General"/>
          <w:gallery w:val="placeholder"/>
        </w:category>
        <w:types>
          <w:type w:val="bbPlcHdr"/>
        </w:types>
        <w:behaviors>
          <w:behavior w:val="content"/>
        </w:behaviors>
        <w:guid w:val="{C6825535-4007-4466-BA9C-719F10A447C7}"/>
      </w:docPartPr>
      <w:docPartBody>
        <w:p w:rsidR="00CC4B9A" w:rsidRDefault="00F9319E">
          <w:pPr>
            <w:pStyle w:val="87F8CAF369B6447A8220ABD584461608"/>
          </w:pPr>
          <w:r>
            <w:t>The agenda was unanimously approved as distributed.</w:t>
          </w:r>
        </w:p>
      </w:docPartBody>
    </w:docPart>
    <w:docPart>
      <w:docPartPr>
        <w:name w:val="DD834D462FA4443594D01A740C9060E5"/>
        <w:category>
          <w:name w:val="General"/>
          <w:gallery w:val="placeholder"/>
        </w:category>
        <w:types>
          <w:type w:val="bbPlcHdr"/>
        </w:types>
        <w:behaviors>
          <w:behavior w:val="content"/>
        </w:behaviors>
        <w:guid w:val="{CDD19FFF-C010-450B-B63F-40CA10DDD925}"/>
      </w:docPartPr>
      <w:docPartBody>
        <w:p w:rsidR="00CC4B9A" w:rsidRDefault="00F9319E">
          <w:pPr>
            <w:pStyle w:val="DD834D462FA4443594D01A740C9060E5"/>
          </w:pPr>
          <w:r>
            <w:t>Open Issues</w:t>
          </w:r>
        </w:p>
      </w:docPartBody>
    </w:docPart>
    <w:docPart>
      <w:docPartPr>
        <w:name w:val="C83C750B462D4B3C9F3338B043CE289A"/>
        <w:category>
          <w:name w:val="General"/>
          <w:gallery w:val="placeholder"/>
        </w:category>
        <w:types>
          <w:type w:val="bbPlcHdr"/>
        </w:types>
        <w:behaviors>
          <w:behavior w:val="content"/>
        </w:behaviors>
        <w:guid w:val="{AEDAF165-9C42-4773-B482-84BC50A4E895}"/>
      </w:docPartPr>
      <w:docPartBody>
        <w:p w:rsidR="00CC4B9A" w:rsidRDefault="00F9319E">
          <w:pPr>
            <w:pStyle w:val="C83C750B462D4B3C9F3338B043CE289A"/>
          </w:pPr>
          <w:r>
            <w:t>Agenda for Next Meeting</w:t>
          </w:r>
        </w:p>
      </w:docPartBody>
    </w:docPart>
    <w:docPart>
      <w:docPartPr>
        <w:name w:val="D3961AB3DAB44DE79F98EFCAFF29EDDD"/>
        <w:category>
          <w:name w:val="General"/>
          <w:gallery w:val="placeholder"/>
        </w:category>
        <w:types>
          <w:type w:val="bbPlcHdr"/>
        </w:types>
        <w:behaviors>
          <w:behavior w:val="content"/>
        </w:behaviors>
        <w:guid w:val="{B68C988D-8EEC-45E8-B28E-49692D11C707}"/>
      </w:docPartPr>
      <w:docPartBody>
        <w:p w:rsidR="00CC4B9A" w:rsidRDefault="00F9319E">
          <w:pPr>
            <w:pStyle w:val="D3961AB3DAB44DE79F98EFCAFF29EDDD"/>
          </w:pPr>
          <w:r>
            <w:t>Adjournment</w:t>
          </w:r>
        </w:p>
      </w:docPartBody>
    </w:docPart>
    <w:docPart>
      <w:docPartPr>
        <w:name w:val="398260E83AD546ED838F7F56FB214451"/>
        <w:category>
          <w:name w:val="General"/>
          <w:gallery w:val="placeholder"/>
        </w:category>
        <w:types>
          <w:type w:val="bbPlcHdr"/>
        </w:types>
        <w:behaviors>
          <w:behavior w:val="content"/>
        </w:behaviors>
        <w:guid w:val="{01E8EEF7-0573-4C06-9DB8-F807DB16F9C0}"/>
      </w:docPartPr>
      <w:docPartBody>
        <w:p w:rsidR="00CC4B9A" w:rsidRDefault="00F9319E">
          <w:pPr>
            <w:pStyle w:val="398260E83AD546ED838F7F56FB214451"/>
          </w:pPr>
          <w:r>
            <w:t>Meeting was adjourned at</w:t>
          </w:r>
        </w:p>
      </w:docPartBody>
    </w:docPart>
    <w:docPart>
      <w:docPartPr>
        <w:name w:val="7D5C6478AB37428F97F1DDD996933CE0"/>
        <w:category>
          <w:name w:val="General"/>
          <w:gallery w:val="placeholder"/>
        </w:category>
        <w:types>
          <w:type w:val="bbPlcHdr"/>
        </w:types>
        <w:behaviors>
          <w:behavior w:val="content"/>
        </w:behaviors>
        <w:guid w:val="{9D27AFCC-6C33-4A68-8528-FCDAE1EBC0B9}"/>
      </w:docPartPr>
      <w:docPartBody>
        <w:p w:rsidR="00CC4B9A" w:rsidRDefault="00F9319E">
          <w:pPr>
            <w:pStyle w:val="7D5C6478AB37428F97F1DDD996933CE0"/>
          </w:pPr>
          <w:r>
            <w:t>by</w:t>
          </w:r>
        </w:p>
      </w:docPartBody>
    </w:docPart>
    <w:docPart>
      <w:docPartPr>
        <w:name w:val="6CFE87772A8E40F5B33D25CDC9483E8E"/>
        <w:category>
          <w:name w:val="General"/>
          <w:gallery w:val="placeholder"/>
        </w:category>
        <w:types>
          <w:type w:val="bbPlcHdr"/>
        </w:types>
        <w:behaviors>
          <w:behavior w:val="content"/>
        </w:behaviors>
        <w:guid w:val="{E4F9B6DE-8B3C-4B2C-B69D-C93D37998EA8}"/>
      </w:docPartPr>
      <w:docPartBody>
        <w:p w:rsidR="00CC4B9A" w:rsidRDefault="00F9319E">
          <w:pPr>
            <w:pStyle w:val="6CFE87772A8E40F5B33D25CDC9483E8E"/>
          </w:pPr>
          <w:r>
            <w:t>Facilitator Name</w:t>
          </w:r>
        </w:p>
      </w:docPartBody>
    </w:docPart>
    <w:docPart>
      <w:docPartPr>
        <w:name w:val="96F0DE86DD114244BAA2AFF33DDEF6A9"/>
        <w:category>
          <w:name w:val="General"/>
          <w:gallery w:val="placeholder"/>
        </w:category>
        <w:types>
          <w:type w:val="bbPlcHdr"/>
        </w:types>
        <w:behaviors>
          <w:behavior w:val="content"/>
        </w:behaviors>
        <w:guid w:val="{800A32FB-3832-44D9-AD93-EDF1F06AA00B}"/>
      </w:docPartPr>
      <w:docPartBody>
        <w:p w:rsidR="00CC4B9A" w:rsidRDefault="00F9319E">
          <w:pPr>
            <w:pStyle w:val="96F0DE86DD114244BAA2AFF33DDEF6A9"/>
          </w:pPr>
          <w:r>
            <w:t>on</w:t>
          </w:r>
        </w:p>
      </w:docPartBody>
    </w:docPart>
    <w:docPart>
      <w:docPartPr>
        <w:name w:val="05C9647A3F0E41248AC7E2BC68293816"/>
        <w:category>
          <w:name w:val="General"/>
          <w:gallery w:val="placeholder"/>
        </w:category>
        <w:types>
          <w:type w:val="bbPlcHdr"/>
        </w:types>
        <w:behaviors>
          <w:behavior w:val="content"/>
        </w:behaviors>
        <w:guid w:val="{D282306F-6C63-44CB-9A09-8C1847DE701B}"/>
      </w:docPartPr>
      <w:docPartBody>
        <w:p w:rsidR="00987E23" w:rsidRDefault="00E40143" w:rsidP="00E40143">
          <w:pPr>
            <w:pStyle w:val="05C9647A3F0E41248AC7E2BC68293816"/>
          </w:pPr>
          <w:r>
            <w:t>The minutes of the previous meeting were unanimously approved as distributed.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19E"/>
    <w:rsid w:val="00651C88"/>
    <w:rsid w:val="00987E23"/>
    <w:rsid w:val="00CC4B9A"/>
    <w:rsid w:val="00D27660"/>
    <w:rsid w:val="00E40143"/>
    <w:rsid w:val="00E90CDF"/>
    <w:rsid w:val="00F93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FED209509745C79202633E52B00D53">
    <w:name w:val="5DFED209509745C79202633E52B00D53"/>
  </w:style>
  <w:style w:type="paragraph" w:customStyle="1" w:styleId="2FAEB9557D0B477B99663A4566D33731">
    <w:name w:val="2FAEB9557D0B477B99663A4566D33731"/>
  </w:style>
  <w:style w:type="paragraph" w:customStyle="1" w:styleId="B899B6205F9B4603BB1461423DBBB702">
    <w:name w:val="B899B6205F9B4603BB1461423DBBB702"/>
  </w:style>
  <w:style w:type="paragraph" w:customStyle="1" w:styleId="1F7FEA9413C24D648F886441991CA5F3">
    <w:name w:val="1F7FEA9413C24D648F886441991CA5F3"/>
  </w:style>
  <w:style w:type="paragraph" w:customStyle="1" w:styleId="393B35F61A534B16A72DC8DF4A234AA9">
    <w:name w:val="393B35F61A534B16A72DC8DF4A234AA9"/>
  </w:style>
  <w:style w:type="paragraph" w:customStyle="1" w:styleId="5298EC52CB44463980FA1F824499FE58">
    <w:name w:val="5298EC52CB44463980FA1F824499FE58"/>
  </w:style>
  <w:style w:type="paragraph" w:customStyle="1" w:styleId="93E7788CF9324A54BF94A989B771AF23">
    <w:name w:val="93E7788CF9324A54BF94A989B771AF23"/>
  </w:style>
  <w:style w:type="character" w:styleId="Emphasis">
    <w:name w:val="Emphasis"/>
    <w:basedOn w:val="DefaultParagraphFont"/>
    <w:uiPriority w:val="12"/>
    <w:unhideWhenUsed/>
    <w:qFormat/>
    <w:rPr>
      <w:iCs/>
      <w:color w:val="595959" w:themeColor="text1" w:themeTint="A6"/>
    </w:rPr>
  </w:style>
  <w:style w:type="paragraph" w:customStyle="1" w:styleId="8512E5F6EF05448786FA27DE5E1C751B">
    <w:name w:val="8512E5F6EF05448786FA27DE5E1C751B"/>
  </w:style>
  <w:style w:type="paragraph" w:customStyle="1" w:styleId="913A628F02D24E60B9FE6B45660B1F2E">
    <w:name w:val="913A628F02D24E60B9FE6B45660B1F2E"/>
  </w:style>
  <w:style w:type="paragraph" w:customStyle="1" w:styleId="2861CEFC68EF4CA481A2514EAEE9532A">
    <w:name w:val="2861CEFC68EF4CA481A2514EAEE9532A"/>
  </w:style>
  <w:style w:type="paragraph" w:customStyle="1" w:styleId="09E3265569D540A587669B0150A4BBAE">
    <w:name w:val="09E3265569D540A587669B0150A4BBAE"/>
  </w:style>
  <w:style w:type="paragraph" w:customStyle="1" w:styleId="4466335C57B54A3DBD3E0442EEAAEAB2">
    <w:name w:val="4466335C57B54A3DBD3E0442EEAAEAB2"/>
  </w:style>
  <w:style w:type="paragraph" w:customStyle="1" w:styleId="65F2E9C214FE4F378E518CA4DD03CE15">
    <w:name w:val="65F2E9C214FE4F378E518CA4DD03CE15"/>
  </w:style>
  <w:style w:type="paragraph" w:customStyle="1" w:styleId="CCE20272900346629579BFA637D85185">
    <w:name w:val="CCE20272900346629579BFA637D85185"/>
  </w:style>
  <w:style w:type="paragraph" w:customStyle="1" w:styleId="285E80271F854CDA91AEB527F42D983E">
    <w:name w:val="285E80271F854CDA91AEB527F42D983E"/>
  </w:style>
  <w:style w:type="paragraph" w:customStyle="1" w:styleId="261714E26F8E41A991E0DFBA553091C2">
    <w:name w:val="261714E26F8E41A991E0DFBA553091C2"/>
  </w:style>
  <w:style w:type="paragraph" w:customStyle="1" w:styleId="37402AC7CBEF45F1B9FF5340B9305522">
    <w:name w:val="37402AC7CBEF45F1B9FF5340B9305522"/>
  </w:style>
  <w:style w:type="paragraph" w:customStyle="1" w:styleId="87F8CAF369B6447A8220ABD584461608">
    <w:name w:val="87F8CAF369B6447A8220ABD584461608"/>
  </w:style>
  <w:style w:type="paragraph" w:customStyle="1" w:styleId="1B6FA9325F1D4667A3322FDD0AC0AADA">
    <w:name w:val="1B6FA9325F1D4667A3322FDD0AC0AADA"/>
  </w:style>
  <w:style w:type="paragraph" w:customStyle="1" w:styleId="C131F5ABC0F04FAF9D0A99E9E332CB67">
    <w:name w:val="C131F5ABC0F04FAF9D0A99E9E332CB67"/>
  </w:style>
  <w:style w:type="paragraph" w:customStyle="1" w:styleId="DD834D462FA4443594D01A740C9060E5">
    <w:name w:val="DD834D462FA4443594D01A740C9060E5"/>
  </w:style>
  <w:style w:type="character" w:styleId="PlaceholderText">
    <w:name w:val="Placeholder Text"/>
    <w:basedOn w:val="DefaultParagraphFont"/>
    <w:uiPriority w:val="99"/>
    <w:semiHidden/>
    <w:rPr>
      <w:color w:val="808080"/>
    </w:rPr>
  </w:style>
  <w:style w:type="paragraph" w:customStyle="1" w:styleId="807D73D3AA1A48A09291754012E95464">
    <w:name w:val="807D73D3AA1A48A09291754012E95464"/>
  </w:style>
  <w:style w:type="paragraph" w:customStyle="1" w:styleId="4CE9BF22587E4EFAB5F0E0767EC62FC3">
    <w:name w:val="4CE9BF22587E4EFAB5F0E0767EC62FC3"/>
  </w:style>
  <w:style w:type="paragraph" w:customStyle="1" w:styleId="730C92BBEF0F4447AED69E69081A5F5E">
    <w:name w:val="730C92BBEF0F4447AED69E69081A5F5E"/>
  </w:style>
  <w:style w:type="paragraph" w:customStyle="1" w:styleId="C83C750B462D4B3C9F3338B043CE289A">
    <w:name w:val="C83C750B462D4B3C9F3338B043CE289A"/>
  </w:style>
  <w:style w:type="paragraph" w:customStyle="1" w:styleId="BEE88CC3306A4D998C8FB07D2FE34239">
    <w:name w:val="BEE88CC3306A4D998C8FB07D2FE34239"/>
  </w:style>
  <w:style w:type="paragraph" w:customStyle="1" w:styleId="D3961AB3DAB44DE79F98EFCAFF29EDDD">
    <w:name w:val="D3961AB3DAB44DE79F98EFCAFF29EDDD"/>
  </w:style>
  <w:style w:type="paragraph" w:customStyle="1" w:styleId="398260E83AD546ED838F7F56FB214451">
    <w:name w:val="398260E83AD546ED838F7F56FB214451"/>
  </w:style>
  <w:style w:type="paragraph" w:customStyle="1" w:styleId="7E12CD53595F4BD589B976DD6E52CFDD">
    <w:name w:val="7E12CD53595F4BD589B976DD6E52CFDD"/>
  </w:style>
  <w:style w:type="paragraph" w:customStyle="1" w:styleId="7D5C6478AB37428F97F1DDD996933CE0">
    <w:name w:val="7D5C6478AB37428F97F1DDD996933CE0"/>
  </w:style>
  <w:style w:type="paragraph" w:customStyle="1" w:styleId="6CFE87772A8E40F5B33D25CDC9483E8E">
    <w:name w:val="6CFE87772A8E40F5B33D25CDC9483E8E"/>
  </w:style>
  <w:style w:type="paragraph" w:customStyle="1" w:styleId="6A0868CEEFE245CBB85285BF4BA2D385">
    <w:name w:val="6A0868CEEFE245CBB85285BF4BA2D385"/>
  </w:style>
  <w:style w:type="paragraph" w:customStyle="1" w:styleId="0F9B8EFB59D0489D86AF6AFF4162D6CA">
    <w:name w:val="0F9B8EFB59D0489D86AF6AFF4162D6CA"/>
  </w:style>
  <w:style w:type="paragraph" w:customStyle="1" w:styleId="96F0DE86DD114244BAA2AFF33DDEF6A9">
    <w:name w:val="96F0DE86DD114244BAA2AFF33DDEF6A9"/>
  </w:style>
  <w:style w:type="paragraph" w:customStyle="1" w:styleId="57964884702D48DB8FE331F0241CD3AD">
    <w:name w:val="57964884702D48DB8FE331F0241CD3AD"/>
  </w:style>
  <w:style w:type="paragraph" w:customStyle="1" w:styleId="8932912EEB2E41F1AFBC1B09EA079E5B">
    <w:name w:val="8932912EEB2E41F1AFBC1B09EA079E5B"/>
  </w:style>
  <w:style w:type="paragraph" w:customStyle="1" w:styleId="EA07CBEED1944384ACDA7D4B83C4BCC6">
    <w:name w:val="EA07CBEED1944384ACDA7D4B83C4BCC6"/>
  </w:style>
  <w:style w:type="paragraph" w:customStyle="1" w:styleId="FE248294BA14431996D8D1F2DE0D33CA">
    <w:name w:val="FE248294BA14431996D8D1F2DE0D33CA"/>
  </w:style>
  <w:style w:type="paragraph" w:customStyle="1" w:styleId="DCF179423261424486BA77134971F366">
    <w:name w:val="DCF179423261424486BA77134971F366"/>
  </w:style>
  <w:style w:type="paragraph" w:customStyle="1" w:styleId="8E4E9578CD7F49C2B1D93BF23DA61F45">
    <w:name w:val="8E4E9578CD7F49C2B1D93BF23DA61F45"/>
  </w:style>
  <w:style w:type="paragraph" w:customStyle="1" w:styleId="AF59B60EF9BB43CA82C353F8532460CA">
    <w:name w:val="AF59B60EF9BB43CA82C353F8532460CA"/>
  </w:style>
  <w:style w:type="paragraph" w:customStyle="1" w:styleId="05C9647A3F0E41248AC7E2BC68293816">
    <w:name w:val="05C9647A3F0E41248AC7E2BC68293816"/>
    <w:rsid w:val="00E40143"/>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inut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Minutes_for_organization_meeting_long_form.dotx</Template>
  <TotalTime>435</TotalTime>
  <Pages>4</Pages>
  <Words>1210</Words>
  <Characters>6898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Fir Grove Elementary School Parent-Teacher Organization</dc:subject>
  <dc:creator>Owner</dc:creator>
  <cp:keywords>December 6, 2018</cp:keywords>
  <dc:description>Amy Mestas</dc:description>
  <cp:lastModifiedBy>jen gould</cp:lastModifiedBy>
  <cp:revision>23</cp:revision>
  <cp:lastPrinted>2012-01-04T23:03:00Z</cp:lastPrinted>
  <dcterms:created xsi:type="dcterms:W3CDTF">2019-01-08T16:51:00Z</dcterms:created>
  <dcterms:modified xsi:type="dcterms:W3CDTF">2019-01-09T02:18:00Z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TC010184131033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MSIP_Label_f42aa342-8706-4288-bd11-ebb85995028c_Enabled">
    <vt:lpwstr>True</vt:lpwstr>
  </property>
  <property fmtid="{D5CDD505-2E9C-101B-9397-08002B2CF9AE}" pid="11" name="MSIP_Label_f42aa342-8706-4288-bd11-ebb85995028c_SiteId">
    <vt:lpwstr>72f988bf-86f1-41af-91ab-2d7cd011db47</vt:lpwstr>
  </property>
  <property fmtid="{D5CDD505-2E9C-101B-9397-08002B2CF9AE}" pid="12" name="MSIP_Label_f42aa342-8706-4288-bd11-ebb85995028c_Owner">
    <vt:lpwstr>v-shbahu@microsoft.com</vt:lpwstr>
  </property>
  <property fmtid="{D5CDD505-2E9C-101B-9397-08002B2CF9AE}" pid="13" name="MSIP_Label_f42aa342-8706-4288-bd11-ebb85995028c_SetDate">
    <vt:lpwstr>2018-04-11T09:03:44.2469821Z</vt:lpwstr>
  </property>
  <property fmtid="{D5CDD505-2E9C-101B-9397-08002B2CF9AE}" pid="14" name="MSIP_Label_f42aa342-8706-4288-bd11-ebb85995028c_Name">
    <vt:lpwstr>General</vt:lpwstr>
  </property>
  <property fmtid="{D5CDD505-2E9C-101B-9397-08002B2CF9AE}" pid="15" name="MSIP_Label_f42aa342-8706-4288-bd11-ebb85995028c_Application">
    <vt:lpwstr>Microsoft Azure Information Protection</vt:lpwstr>
  </property>
  <property fmtid="{D5CDD505-2E9C-101B-9397-08002B2CF9AE}" pid="16" name="MSIP_Label_f42aa342-8706-4288-bd11-ebb85995028c_Extended_MSFT_Method">
    <vt:lpwstr>Automatic</vt:lpwstr>
  </property>
  <property fmtid="{D5CDD505-2E9C-101B-9397-08002B2CF9AE}" pid="17" name="Sensitivity">
    <vt:lpwstr>General</vt:lpwstr>
  </property>
</Properties>
</file>